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61"/>
        <w:gridCol w:w="4093"/>
        <w:gridCol w:w="2835"/>
        <w:gridCol w:w="1980"/>
      </w:tblGrid>
      <w:tr w:rsidR="004478BC" w:rsidTr="00457760">
        <w:trPr>
          <w:trHeight w:val="153"/>
        </w:trPr>
        <w:tc>
          <w:tcPr>
            <w:tcW w:w="1861" w:type="dxa"/>
          </w:tcPr>
          <w:p w:rsidR="004478BC" w:rsidRPr="004478BC" w:rsidRDefault="006570BB" w:rsidP="004478BC">
            <w:pPr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sz w:val="16"/>
                <w:szCs w:val="16"/>
              </w:rPr>
              <w:t>Laufende Nummer</w:t>
            </w:r>
          </w:p>
        </w:tc>
        <w:tc>
          <w:tcPr>
            <w:tcW w:w="4093" w:type="dxa"/>
          </w:tcPr>
          <w:p w:rsidR="004478BC" w:rsidRPr="004478BC" w:rsidRDefault="004478BC" w:rsidP="004478BC">
            <w:pPr>
              <w:jc w:val="center"/>
              <w:rPr>
                <w:sz w:val="16"/>
                <w:szCs w:val="16"/>
              </w:rPr>
            </w:pPr>
            <w:r w:rsidRPr="004478BC">
              <w:rPr>
                <w:sz w:val="16"/>
                <w:szCs w:val="16"/>
              </w:rPr>
              <w:t>Name</w:t>
            </w:r>
          </w:p>
        </w:tc>
        <w:tc>
          <w:tcPr>
            <w:tcW w:w="2835" w:type="dxa"/>
          </w:tcPr>
          <w:p w:rsidR="004478BC" w:rsidRPr="004478BC" w:rsidRDefault="004478BC" w:rsidP="004478BC">
            <w:pPr>
              <w:jc w:val="center"/>
              <w:rPr>
                <w:sz w:val="16"/>
                <w:szCs w:val="16"/>
              </w:rPr>
            </w:pPr>
            <w:r w:rsidRPr="004478BC">
              <w:rPr>
                <w:sz w:val="16"/>
                <w:szCs w:val="16"/>
              </w:rPr>
              <w:t>Position im Tunnel</w:t>
            </w:r>
          </w:p>
        </w:tc>
        <w:tc>
          <w:tcPr>
            <w:tcW w:w="1980" w:type="dxa"/>
          </w:tcPr>
          <w:p w:rsidR="004478BC" w:rsidRPr="004478BC" w:rsidRDefault="004478BC" w:rsidP="006570BB">
            <w:pPr>
              <w:jc w:val="center"/>
              <w:rPr>
                <w:sz w:val="16"/>
                <w:szCs w:val="16"/>
              </w:rPr>
            </w:pPr>
            <w:r w:rsidRPr="004478BC">
              <w:rPr>
                <w:sz w:val="16"/>
                <w:szCs w:val="16"/>
              </w:rPr>
              <w:t>LWL</w:t>
            </w:r>
            <w:r w:rsidR="006570BB">
              <w:rPr>
                <w:sz w:val="16"/>
                <w:szCs w:val="16"/>
              </w:rPr>
              <w:t>-</w:t>
            </w:r>
            <w:r w:rsidR="0049693E">
              <w:rPr>
                <w:sz w:val="16"/>
                <w:szCs w:val="16"/>
              </w:rPr>
              <w:t>Ausfä</w:t>
            </w:r>
            <w:r w:rsidRPr="004478BC">
              <w:rPr>
                <w:sz w:val="16"/>
                <w:szCs w:val="16"/>
              </w:rPr>
              <w:t>delungspunkt</w:t>
            </w:r>
          </w:p>
        </w:tc>
      </w:tr>
      <w:tr w:rsidR="004478BC" w:rsidTr="00457760">
        <w:trPr>
          <w:trHeight w:val="913"/>
        </w:trPr>
        <w:tc>
          <w:tcPr>
            <w:tcW w:w="1861" w:type="dxa"/>
          </w:tcPr>
          <w:p w:rsidR="004478BC" w:rsidRPr="006570BB" w:rsidRDefault="004478BC" w:rsidP="006570BB">
            <w:pPr>
              <w:spacing w:before="240"/>
              <w:jc w:val="center"/>
              <w:rPr>
                <w:sz w:val="32"/>
                <w:szCs w:val="32"/>
                <w:lang w:val="en-US"/>
              </w:rPr>
            </w:pPr>
            <w:r w:rsidRPr="006570BB">
              <w:rPr>
                <w:sz w:val="32"/>
                <w:szCs w:val="32"/>
                <w:lang w:val="en-US"/>
              </w:rPr>
              <w:t>#</w:t>
            </w:r>
            <w:r w:rsidR="00AF6BD9">
              <w:rPr>
                <w:sz w:val="32"/>
                <w:szCs w:val="32"/>
                <w:lang w:val="en-US"/>
              </w:rPr>
              <w:t>5</w:t>
            </w:r>
          </w:p>
          <w:p w:rsidR="006570BB" w:rsidRPr="006570BB" w:rsidRDefault="006570BB" w:rsidP="006570BB">
            <w:pPr>
              <w:spacing w:before="24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093" w:type="dxa"/>
          </w:tcPr>
          <w:p w:rsidR="006570BB" w:rsidRPr="00457760" w:rsidRDefault="004478BC" w:rsidP="00457760">
            <w:pPr>
              <w:spacing w:before="240"/>
              <w:jc w:val="center"/>
              <w:rPr>
                <w:bCs/>
                <w:sz w:val="40"/>
                <w:szCs w:val="40"/>
                <w:lang w:val="en-US"/>
              </w:rPr>
            </w:pPr>
            <w:r w:rsidRPr="00457760">
              <w:rPr>
                <w:bCs/>
                <w:sz w:val="40"/>
                <w:szCs w:val="40"/>
                <w:lang w:val="en-US"/>
              </w:rPr>
              <w:t>XTL_L1.A2_R01</w:t>
            </w:r>
          </w:p>
        </w:tc>
        <w:tc>
          <w:tcPr>
            <w:tcW w:w="2835" w:type="dxa"/>
          </w:tcPr>
          <w:p w:rsidR="004478BC" w:rsidRPr="006570BB" w:rsidRDefault="004478BC" w:rsidP="006570BB">
            <w:pPr>
              <w:spacing w:before="240"/>
              <w:jc w:val="center"/>
              <w:rPr>
                <w:sz w:val="32"/>
                <w:szCs w:val="32"/>
              </w:rPr>
            </w:pPr>
            <w:r w:rsidRPr="006570BB">
              <w:rPr>
                <w:sz w:val="32"/>
                <w:szCs w:val="32"/>
              </w:rPr>
              <w:t>122.88 m</w:t>
            </w:r>
          </w:p>
          <w:p w:rsidR="006570BB" w:rsidRPr="006570BB" w:rsidRDefault="006570BB" w:rsidP="006570BB">
            <w:pPr>
              <w:spacing w:before="240"/>
              <w:jc w:val="center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4478BC" w:rsidRPr="006570BB" w:rsidRDefault="004478BC" w:rsidP="006570BB">
            <w:pPr>
              <w:spacing w:before="240"/>
              <w:jc w:val="center"/>
              <w:rPr>
                <w:sz w:val="32"/>
                <w:szCs w:val="32"/>
              </w:rPr>
            </w:pPr>
            <w:r w:rsidRPr="006570BB">
              <w:rPr>
                <w:sz w:val="32"/>
                <w:szCs w:val="32"/>
              </w:rPr>
              <w:t>4</w:t>
            </w:r>
          </w:p>
          <w:p w:rsidR="006570BB" w:rsidRPr="006570BB" w:rsidRDefault="006570BB" w:rsidP="006570BB">
            <w:pPr>
              <w:spacing w:before="240"/>
              <w:jc w:val="center"/>
              <w:rPr>
                <w:sz w:val="16"/>
                <w:szCs w:val="16"/>
              </w:rPr>
            </w:pPr>
          </w:p>
        </w:tc>
      </w:tr>
    </w:tbl>
    <w:p w:rsidR="00270CF5" w:rsidRDefault="00C92794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A780B9" wp14:editId="39022A6D">
                <wp:simplePos x="0" y="0"/>
                <wp:positionH relativeFrom="column">
                  <wp:posOffset>545465</wp:posOffset>
                </wp:positionH>
                <wp:positionV relativeFrom="paragraph">
                  <wp:posOffset>121920</wp:posOffset>
                </wp:positionV>
                <wp:extent cx="5317490" cy="584200"/>
                <wp:effectExtent l="38100" t="0" r="0" b="2540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7490" cy="584200"/>
                          <a:chOff x="0" y="-31778"/>
                          <a:chExt cx="5317490" cy="585107"/>
                        </a:xfrm>
                      </wpg:grpSpPr>
                      <wps:wsp>
                        <wps:cNvPr id="131" name="Straight Arrow Connector 130"/>
                        <wps:cNvCnPr/>
                        <wps:spPr>
                          <a:xfrm flipH="1">
                            <a:off x="0" y="221993"/>
                            <a:ext cx="526034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3503" y="0"/>
                            <a:ext cx="1104900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1CE1" w:rsidRPr="00F91CE1" w:rsidRDefault="00F91CE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Strahlrichtung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5509" y="-31778"/>
                            <a:ext cx="611981" cy="240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2810" w:rsidRPr="00B62810" w:rsidRDefault="00B62810">
                              <w:pPr>
                                <w:rPr>
                                  <w:color w:val="548DD4" w:themeColor="text2" w:themeTint="99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B62810">
                                <w:rPr>
                                  <w:color w:val="548DD4" w:themeColor="text2" w:themeTint="99"/>
                                  <w:sz w:val="16"/>
                                  <w:szCs w:val="16"/>
                                </w:rPr>
                                <w:t>122,88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Straight Arrow Connector 130"/>
                        <wps:cNvCnPr/>
                        <wps:spPr>
                          <a:xfrm flipV="1">
                            <a:off x="4959350" y="140229"/>
                            <a:ext cx="0" cy="413100"/>
                          </a:xfrm>
                          <a:prstGeom prst="straightConnector1">
                            <a:avLst/>
                          </a:prstGeom>
                          <a:ln w="3175"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42.95pt;margin-top:9.6pt;width:418.7pt;height:46pt;z-index:251663360;mso-width-relative:margin;mso-height-relative:margin" coordorigin=",-317" coordsize="53174,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0" o:spid="_x0000_s1027" type="#_x0000_t32" style="position:absolute;top:2219;width:5260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OL2ccAAADcAAAADwAAAGRycy9kb3ducmV2LnhtbESP3WrCQBCF7wu+wzJC7+rGn0pJXUUU&#10;QREqsYJ4N2anSTA7G3a3Jn37bqHg3QznzPnOzBadqcWdnK8sKxgOEhDEudUVFwpOn5uXNxA+IGus&#10;LZOCH/KwmPeeZphq23JG92MoRAxhn6KCMoQmldLnJRn0A9sQR+3LOoMhrq6Q2mEbw00tR0kylQYr&#10;joQSG1qVlN+O3yZC1pPsdX/eXyeULQ/tdXf5CO6i1HO/W76DCNSFh/n/eqtj/fEQ/p6JE8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U4vZxwAAANwAAAAPAAAAAAAA&#10;AAAAAAAAAKECAABkcnMvZG93bnJldi54bWxQSwUGAAAAAAQABAD5AAAAlQMAAAAA&#10;" strokecolor="#4579b8 [3044]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1935;width:11049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F91CE1" w:rsidRPr="00F91CE1" w:rsidRDefault="00F91CE1">
                        <w:pPr>
                          <w:rPr>
                            <w:lang w:val="en-US"/>
                          </w:rPr>
                        </w:pPr>
                        <w:r>
                          <w:t>Strahlrichtung</w:t>
                        </w:r>
                      </w:p>
                    </w:txbxContent>
                  </v:textbox>
                </v:shape>
                <v:shape id="Text Box 2" o:spid="_x0000_s1029" type="#_x0000_t202" style="position:absolute;left:47055;top:-317;width:6119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B62810" w:rsidRPr="00B62810" w:rsidRDefault="00B62810">
                        <w:pPr>
                          <w:rPr>
                            <w:color w:val="548DD4" w:themeColor="text2" w:themeTint="99"/>
                            <w:sz w:val="16"/>
                            <w:szCs w:val="16"/>
                            <w:lang w:val="en-US"/>
                          </w:rPr>
                        </w:pPr>
                        <w:r w:rsidRPr="00B62810">
                          <w:rPr>
                            <w:color w:val="548DD4" w:themeColor="text2" w:themeTint="99"/>
                            <w:sz w:val="16"/>
                            <w:szCs w:val="16"/>
                          </w:rPr>
                          <w:t>122,88 m</w:t>
                        </w:r>
                      </w:p>
                    </w:txbxContent>
                  </v:textbox>
                </v:shape>
                <v:shape id="Straight Arrow Connector 130" o:spid="_x0000_s1030" type="#_x0000_t32" style="position:absolute;left:49593;top:1402;width:0;height:41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T9xL8AAADbAAAADwAAAGRycy9kb3ducmV2LnhtbESPQYvCMBSE78L+h/AWvGm6KkW6RpFV&#10;QY/qwl4fzdu22LyUJNr4740geBxm5htmsYqmFTdyvrGs4GucgSAurW64UvB73o3mIHxA1thaJgV3&#10;8rBafgwWWGjb85Fup1CJBGFfoII6hK6Q0pc1GfRj2xEn7986gyFJV0ntsE9w08pJluXSYMNpocaO&#10;fmoqL6erUbCd5zHv3abZRBvZdIc/lGGq1PAzrr9BBIrhHX6191rBZAbPL+kHy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BT9xL8AAADbAAAADwAAAAAAAAAAAAAAAACh&#10;AgAAZHJzL2Rvd25yZXYueG1sUEsFBgAAAAAEAAQA+QAAAI0DAAAAAA==&#10;" strokecolor="#4579b8 [3044]" strokeweight=".25pt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B265C41" wp14:editId="69AE094B">
                <wp:simplePos x="0" y="0"/>
                <wp:positionH relativeFrom="column">
                  <wp:posOffset>37465</wp:posOffset>
                </wp:positionH>
                <wp:positionV relativeFrom="paragraph">
                  <wp:posOffset>543560</wp:posOffset>
                </wp:positionV>
                <wp:extent cx="6664325" cy="3225165"/>
                <wp:effectExtent l="0" t="0" r="22225" b="89535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325" cy="3225165"/>
                          <a:chOff x="0" y="0"/>
                          <a:chExt cx="6664784" cy="3225165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6664784" cy="3225165"/>
                            <a:chOff x="0" y="0"/>
                            <a:chExt cx="6665226" cy="3225359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0"/>
                              <a:ext cx="6665226" cy="2936267"/>
                              <a:chOff x="0" y="0"/>
                              <a:chExt cx="6665226" cy="2936267"/>
                            </a:xfrm>
                          </wpg:grpSpPr>
                          <pic:pic xmlns:pic="http://schemas.openxmlformats.org/drawingml/2006/picture">
                            <pic:nvPicPr>
                              <pic:cNvPr id="10245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52007" y="0"/>
                                <a:ext cx="4905955" cy="2655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g:grpSp>
                            <wpg:cNvPr id="95" name="Group 94"/>
                            <wpg:cNvGrpSpPr/>
                            <wpg:grpSpPr>
                              <a:xfrm>
                                <a:off x="0" y="2576222"/>
                                <a:ext cx="5196205" cy="360045"/>
                                <a:chOff x="0" y="2574161"/>
                                <a:chExt cx="5196741" cy="360218"/>
                              </a:xfrm>
                            </wpg:grpSpPr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0" y="2574161"/>
                                  <a:ext cx="1720800" cy="36004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0"/>
                                  <a:tile tx="0" ty="0" sx="100000" sy="100000" flip="none" algn="tl"/>
                                </a:blipFill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B0B80" w:rsidRDefault="004B0B80" w:rsidP="004B0B8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1734862" y="2574339"/>
                                  <a:ext cx="1720800" cy="36004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0"/>
                                  <a:tile tx="0" ty="0" sx="100000" sy="100000" flip="none" algn="tl"/>
                                </a:blipFill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B0B80" w:rsidRDefault="004B0B80" w:rsidP="004B0B8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3475941" y="2574339"/>
                                  <a:ext cx="1720800" cy="36004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0"/>
                                  <a:tile tx="0" ty="0" sx="100000" sy="100000" flip="none" algn="tl"/>
                                </a:blipFill>
                                <a:ln w="6350">
                                  <a:solidFill>
                                    <a:srgbClr val="0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B0B80" w:rsidRDefault="004B0B80" w:rsidP="004B0B80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  <wps:wsp>
                            <wps:cNvPr id="9" name="Freeform 8"/>
                            <wps:cNvSpPr/>
                            <wps:spPr>
                              <a:xfrm>
                                <a:off x="5207901" y="2573558"/>
                                <a:ext cx="1457325" cy="362532"/>
                              </a:xfrm>
                              <a:custGeom>
                                <a:avLst/>
                                <a:gdLst>
                                  <a:gd name="connsiteX0" fmla="*/ 0 w 1457325"/>
                                  <a:gd name="connsiteY0" fmla="*/ 0 h 366713"/>
                                  <a:gd name="connsiteX1" fmla="*/ 4763 w 1457325"/>
                                  <a:gd name="connsiteY1" fmla="*/ 364332 h 366713"/>
                                  <a:gd name="connsiteX2" fmla="*/ 1457325 w 1457325"/>
                                  <a:gd name="connsiteY2" fmla="*/ 366713 h 366713"/>
                                  <a:gd name="connsiteX3" fmla="*/ 1435894 w 1457325"/>
                                  <a:gd name="connsiteY3" fmla="*/ 328613 h 366713"/>
                                  <a:gd name="connsiteX4" fmla="*/ 1421606 w 1457325"/>
                                  <a:gd name="connsiteY4" fmla="*/ 302419 h 366713"/>
                                  <a:gd name="connsiteX5" fmla="*/ 1409700 w 1457325"/>
                                  <a:gd name="connsiteY5" fmla="*/ 288132 h 366713"/>
                                  <a:gd name="connsiteX6" fmla="*/ 1395413 w 1457325"/>
                                  <a:gd name="connsiteY6" fmla="*/ 273844 h 366713"/>
                                  <a:gd name="connsiteX7" fmla="*/ 1383506 w 1457325"/>
                                  <a:gd name="connsiteY7" fmla="*/ 250032 h 366713"/>
                                  <a:gd name="connsiteX8" fmla="*/ 1378744 w 1457325"/>
                                  <a:gd name="connsiteY8" fmla="*/ 230982 h 366713"/>
                                  <a:gd name="connsiteX9" fmla="*/ 1381125 w 1457325"/>
                                  <a:gd name="connsiteY9" fmla="*/ 211932 h 366713"/>
                                  <a:gd name="connsiteX10" fmla="*/ 1385888 w 1457325"/>
                                  <a:gd name="connsiteY10" fmla="*/ 178594 h 366713"/>
                                  <a:gd name="connsiteX11" fmla="*/ 1393031 w 1457325"/>
                                  <a:gd name="connsiteY11" fmla="*/ 161925 h 366713"/>
                                  <a:gd name="connsiteX12" fmla="*/ 1400175 w 1457325"/>
                                  <a:gd name="connsiteY12" fmla="*/ 147638 h 366713"/>
                                  <a:gd name="connsiteX13" fmla="*/ 1409700 w 1457325"/>
                                  <a:gd name="connsiteY13" fmla="*/ 121444 h 366713"/>
                                  <a:gd name="connsiteX14" fmla="*/ 1412081 w 1457325"/>
                                  <a:gd name="connsiteY14" fmla="*/ 95250 h 366713"/>
                                  <a:gd name="connsiteX15" fmla="*/ 1412081 w 1457325"/>
                                  <a:gd name="connsiteY15" fmla="*/ 69057 h 366713"/>
                                  <a:gd name="connsiteX16" fmla="*/ 1402556 w 1457325"/>
                                  <a:gd name="connsiteY16" fmla="*/ 45244 h 366713"/>
                                  <a:gd name="connsiteX17" fmla="*/ 1393031 w 1457325"/>
                                  <a:gd name="connsiteY17" fmla="*/ 28575 h 366713"/>
                                  <a:gd name="connsiteX18" fmla="*/ 1383506 w 1457325"/>
                                  <a:gd name="connsiteY18" fmla="*/ 9525 h 366713"/>
                                  <a:gd name="connsiteX19" fmla="*/ 1376363 w 1457325"/>
                                  <a:gd name="connsiteY19" fmla="*/ 2382 h 366713"/>
                                  <a:gd name="connsiteX20" fmla="*/ 0 w 1457325"/>
                                  <a:gd name="connsiteY20" fmla="*/ 0 h 3667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1457325" h="366713">
                                    <a:moveTo>
                                      <a:pt x="0" y="0"/>
                                    </a:moveTo>
                                    <a:cubicBezTo>
                                      <a:pt x="1588" y="121444"/>
                                      <a:pt x="3175" y="242888"/>
                                      <a:pt x="4763" y="364332"/>
                                    </a:cubicBezTo>
                                    <a:lnTo>
                                      <a:pt x="1457325" y="366713"/>
                                    </a:lnTo>
                                    <a:lnTo>
                                      <a:pt x="1435894" y="328613"/>
                                    </a:lnTo>
                                    <a:lnTo>
                                      <a:pt x="1421606" y="302419"/>
                                    </a:lnTo>
                                    <a:lnTo>
                                      <a:pt x="1409700" y="288132"/>
                                    </a:lnTo>
                                    <a:lnTo>
                                      <a:pt x="1395413" y="273844"/>
                                    </a:lnTo>
                                    <a:lnTo>
                                      <a:pt x="1383506" y="250032"/>
                                    </a:lnTo>
                                    <a:lnTo>
                                      <a:pt x="1378744" y="230982"/>
                                    </a:lnTo>
                                    <a:lnTo>
                                      <a:pt x="1381125" y="211932"/>
                                    </a:lnTo>
                                    <a:lnTo>
                                      <a:pt x="1385888" y="178594"/>
                                    </a:lnTo>
                                    <a:lnTo>
                                      <a:pt x="1393031" y="161925"/>
                                    </a:lnTo>
                                    <a:lnTo>
                                      <a:pt x="1400175" y="147638"/>
                                    </a:lnTo>
                                    <a:lnTo>
                                      <a:pt x="1409700" y="121444"/>
                                    </a:lnTo>
                                    <a:lnTo>
                                      <a:pt x="1412081" y="95250"/>
                                    </a:lnTo>
                                    <a:lnTo>
                                      <a:pt x="1412081" y="69057"/>
                                    </a:lnTo>
                                    <a:lnTo>
                                      <a:pt x="1402556" y="45244"/>
                                    </a:lnTo>
                                    <a:lnTo>
                                      <a:pt x="1393031" y="28575"/>
                                    </a:lnTo>
                                    <a:lnTo>
                                      <a:pt x="1383506" y="9525"/>
                                    </a:lnTo>
                                    <a:lnTo>
                                      <a:pt x="1376363" y="23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477078" y="1940119"/>
                              <a:ext cx="3917867" cy="1285240"/>
                              <a:chOff x="0" y="0"/>
                              <a:chExt cx="3917867" cy="1285240"/>
                            </a:xfrm>
                          </wpg:grpSpPr>
                          <wps:wsp>
                            <wps:cNvPr id="13" name="Arc 13"/>
                            <wps:cNvSpPr/>
                            <wps:spPr>
                              <a:xfrm>
                                <a:off x="0" y="15902"/>
                                <a:ext cx="1818640" cy="1255395"/>
                              </a:xfrm>
                              <a:prstGeom prst="arc">
                                <a:avLst>
                                  <a:gd name="adj1" fmla="val 21568449"/>
                                  <a:gd name="adj2" fmla="val 5400000"/>
                                </a:avLst>
                              </a:prstGeom>
                              <a:ln cmpd="tri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Arc 17"/>
                            <wps:cNvSpPr/>
                            <wps:spPr>
                              <a:xfrm flipH="1">
                                <a:off x="1963972" y="0"/>
                                <a:ext cx="1953895" cy="1285240"/>
                              </a:xfrm>
                              <a:prstGeom prst="arc">
                                <a:avLst>
                                  <a:gd name="adj1" fmla="val 21568449"/>
                                  <a:gd name="adj2" fmla="val 5400000"/>
                                </a:avLst>
                              </a:prstGeom>
                              <a:ln cmpd="tri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98859" y="747422"/>
                                <a:ext cx="135172" cy="159026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1533" y="465129"/>
                            <a:ext cx="3816167" cy="2103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1" o:spid="_x0000_s1031" style="position:absolute;margin-left:2.95pt;margin-top:42.8pt;width:524.75pt;height:253.95pt;z-index:251670528;mso-width-relative:margin" coordsize="66647,32251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">
                <v:group id="Group 20" o:spid="_x0000_s1032" style="position:absolute;width:66647;height:32251" coordsize="66652,32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Group 5" o:spid="_x0000_s1033" style="position:absolute;width:66652;height:29362" coordsize="66652,29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" o:spid="_x0000_s1034" type="#_x0000_t75" style="position:absolute;left:6520;width:49059;height:26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jZYXGAAAA3gAAAA8AAABkcnMvZG93bnJldi54bWxET0trwkAQvhf8D8sIvRSz8VVKdBVpEaXg&#10;QRuQ3obsmASzszG7TeK/7xYK3ubje85y3ZtKtNS40rKCcRSDIM6sLjlXkH5tR28gnEfWWFkmBXdy&#10;sF4NnpaYaNvxkdqTz0UIYZeggsL7OpHSZQUZdJGtiQN3sY1BH2CTS91gF8JNJSdx/CoNlhwaCqzp&#10;vaDsevoxCi67KaXz/Y0Pnx/15vv8MssqZ5V6HvabBQhPvX+I/917HebHk9kc/t4JN8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yNlhcYAAADeAAAADwAAAAAAAAAAAAAA&#10;AACfAgAAZHJzL2Rvd25yZXYueG1sUEsFBgAAAAAEAAQA9wAAAJIDAAAAAA==&#10;" fillcolor="#4f81bd [3204]" strokecolor="black [3213]">
                      <v:imagedata r:id="rId13" o:title=""/>
                      <v:shadow color="#eeece1 [3214]"/>
                      <v:path arrowok="t"/>
                    </v:shape>
                    <v:group id="Group 94" o:spid="_x0000_s1035" style="position:absolute;top:25762;width:51962;height:3600" coordorigin=",25741" coordsize="51967,3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<v:rect id="Rectangle 2" o:spid="_x0000_s1036" style="position:absolute;top:25741;width:17208;height:3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dVuMIA&#10;AADaAAAADwAAAGRycy9kb3ducmV2LnhtbESPQWsCMRSE7wX/Q3iCt5qobZHVKCIWpIcWrd4fm+du&#10;MHlZNqm7/ntTKPQ4zMw3zHLdeydu1EYbWMNkrEAQl8FYrjScvt+f5yBiQjboApOGO0VYrwZPSyxM&#10;6PhAt2OqRIZwLFBDnVJTSBnLmjzGcWiIs3cJrceUZVtJ02KX4d7JqVJv0qPlvFBjQ9uayuvxx2uw&#10;X+r1pbS7znxsZ2p3cK763J+1Hg37zQJEoj79h//ae6NhCr9X8g2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1W4wgAAANoAAAAPAAAAAAAAAAAAAAAAAJgCAABkcnMvZG93&#10;bnJldi54bWxQSwUGAAAAAAQABAD1AAAAhwMAAAAA&#10;" strokeweight=".5pt">
                        <v:fill r:id="rId14" o:title="" recolor="t" rotate="t" type="tile"/>
                        <v:textbox>
                          <w:txbxContent>
                            <w:p w:rsidR="004B0B80" w:rsidRDefault="004B0B80" w:rsidP="004B0B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3" o:spid="_x0000_s1037" style="position:absolute;left:17348;top:25743;width:1720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wI8IA&#10;AADaAAAADwAAAGRycy9kb3ducmV2LnhtbESPQWsCMRSE7wX/Q3hCbzWx2iJbo4hYEA8Wrb0/Nq+7&#10;ocnLsknd9d8bQfA4zMw3zHzZeyfO1EYbWMN4pEAQl8FYrjScvj9fZiBiQjboApOGC0VYLgZPcyxM&#10;6PhA52OqRIZwLFBDnVJTSBnLmjzGUWiIs/cbWo8py7aSpsUuw72Tr0q9S4+W80KNDa1rKv+O/16D&#10;/VJv09JuOrNbT9Tm4Fy13/5o/TzsVx8gEvXpEb63t0bDBG5X8g2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y/AjwgAAANoAAAAPAAAAAAAAAAAAAAAAAJgCAABkcnMvZG93&#10;bnJldi54bWxQSwUGAAAAAAQABAD1AAAAhwMAAAAA&#10;" strokeweight=".5pt">
                        <v:fill r:id="rId14" o:title="" recolor="t" rotate="t" type="tile"/>
                        <v:textbox>
                          <w:txbxContent>
                            <w:p w:rsidR="004B0B80" w:rsidRDefault="004B0B80" w:rsidP="004B0B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" o:spid="_x0000_s1038" style="position:absolute;left:34759;top:25743;width:1720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oV8IA&#10;AADaAAAADwAAAGRycy9kb3ducmV2LnhtbESPQWsCMRSE7wX/Q3hCbzWxtUVWo4hYEA8tWr0/Ns/d&#10;YPKybFJ3++9NQfA4zMw3zHzZeyeu1EYbWMN4pEAQl8FYrjQcfz5fpiBiQjboApOGP4qwXAye5liY&#10;0PGerodUiQzhWKCGOqWmkDKWNXmMo9AQZ+8cWo8py7aSpsUuw72Tr0p9SI+W80KNDa1rKi+HX6/B&#10;fqv3SWk3ndmt39Rm71z1tT1p/TzsVzMQifr0CN/bW6NhAv9X8g2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ImhXwgAAANoAAAAPAAAAAAAAAAAAAAAAAJgCAABkcnMvZG93&#10;bnJldi54bWxQSwUGAAAAAAQABAD1AAAAhwMAAAAA&#10;" strokeweight=".5pt">
                        <v:fill r:id="rId14" o:title="" recolor="t" rotate="t" type="tile"/>
                        <v:textbox>
                          <w:txbxContent>
                            <w:p w:rsidR="004B0B80" w:rsidRDefault="004B0B80" w:rsidP="004B0B8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shape id="Freeform 8" o:spid="_x0000_s1039" style="position:absolute;left:52079;top:25735;width:14573;height:3625;visibility:visible;mso-wrap-style:square;v-text-anchor:middle" coordsize="1457325,366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2ksIA&#10;AADaAAAADwAAAGRycy9kb3ducmV2LnhtbESPQYvCMBSE74L/IbwFb5ruguJWo4jgsgoe1BU8Pppn&#10;W0xeapO19d8bQfA4zMw3zHTeWiNuVPvSsYLPQQKCOHO65FzB32HVH4PwAVmjcUwK7uRhPut2pphq&#10;1/CObvuQiwhhn6KCIoQqldJnBVn0A1cRR+/saoshyjqXusYmwq2RX0kykhZLjgsFVrQsKLvs/22k&#10;NNvjj9zatTmd15dNO9zcjbwq1ftoFxMQgdrwDr/av1rBNzyvxBs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3aSwgAAANoAAAAPAAAAAAAAAAAAAAAAAJgCAABkcnMvZG93&#10;bnJldi54bWxQSwUGAAAAAAQABAD1AAAAhwMAAAAA&#10;" path="m,c1588,121444,3175,242888,4763,364332r1452562,2381l1435894,328613r-14288,-26194l1409700,288132r-14287,-14288l1383506,250032r-4762,-19050l1381125,211932r4763,-33338l1393031,161925r7144,-14287l1409700,121444r2381,-26194l1412081,69057r-9525,-23813l1393031,28575,1383506,9525r-7143,-7143l,xe" strokeweight=".5pt">
                      <v:fill r:id="rId14" o:title="" recolor="t" rotate="t" type="tile"/>
                      <v:path arrowok="t" o:connecttype="custom" o:connectlocs="0,0;4763,360178;1457325,362532;1435894,324866;1421606,298971;1409700,284847;1395413,270722;1383506,247181;1378744,228349;1381125,209516;1385888,176558;1393031,160079;1400175,145955;1409700,120059;1412081,94164;1412081,68270;1402556,44728;1393031,28249;1383506,9416;1376363,2355;0,0" o:connectangles="0,0,0,0,0,0,0,0,0,0,0,0,0,0,0,0,0,0,0,0,0"/>
                    </v:shape>
                  </v:group>
                  <v:group id="Group 19" o:spid="_x0000_s1040" style="position:absolute;left:4770;top:19401;width:39179;height:12852" coordsize="39178,12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 id="Arc 13" o:spid="_x0000_s1041" style="position:absolute;top:159;width:18186;height:12553;visibility:visible;mso-wrap-style:square;v-text-anchor:middle" coordsize="1818640,1255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86cYA&#10;AADbAAAADwAAAGRycy9kb3ducmV2LnhtbESPQWvCQBCF7wX/wzKCl2I2WiqSZhURRA+lYCrW45Cd&#10;JqHZ2bi7mvTfdwuF3mZ4b973Jl8PphV3cr6xrGCWpCCIS6sbrhSc3nfTJQgfkDW2lknBN3lYr0YP&#10;OWba9nykexEqEUPYZ6igDqHLpPRlTQZ9YjviqH1aZzDE1VVSO+xjuGnlPE0X0mDDkVBjR9uayq/i&#10;ZiJkUfXF2+NpbzbP1/P59Xj5uLmLUpPxsHkBEWgI/+a/64OO9Z/g95c4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F86cYAAADbAAAADwAAAAAAAAAAAAAAAACYAgAAZHJz&#10;L2Rvd25yZXYueG1sUEsFBgAAAAAEAAQA9QAAAIsDAAAAAA==&#10;" path="m1818560,619352nsc1822571,827610,1676674,1023680,1429106,1142735v-152510,73342,-333916,112661,-519786,112660l909320,627698r909240,-8346xem1818560,619352nfc1822571,827610,1676674,1023680,1429106,1142735v-152510,73342,-333916,112661,-519786,112660e" filled="f" strokecolor="#ffc000" strokeweight="3pt">
                      <v:stroke linestyle="thickBetweenThin"/>
                      <v:shadow on="t" color="black" opacity="22937f" origin=",.5" offset="0,.63889mm"/>
                      <v:path arrowok="t" o:connecttype="custom" o:connectlocs="1818560,619352;1429106,1142735;909320,1255395" o:connectangles="0,0,0"/>
                    </v:shape>
                    <v:shape id="Arc 17" o:spid="_x0000_s1042" style="position:absolute;left:19639;width:19539;height:12852;flip:x;visibility:visible;mso-wrap-style:square;v-text-anchor:middle" coordsize="1953895,128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iu8MA&#10;AADbAAAADwAAAGRycy9kb3ducmV2LnhtbERPTWvCQBC9F/wPywje6kaRVqOriBjpqcWoB29Ddkyi&#10;2dmQ3ZrYX98tFLzN433OYtWZStypcaVlBaNhBII4s7rkXMHxkLxOQTiPrLGyTAoe5GC17L0sMNa2&#10;5T3dU5+LEMIuRgWF93UspcsKMuiGtiYO3MU2Bn2ATS51g20IN5UcR9GbNFhyaCiwpk1B2S39Ngp2&#10;+PhaT7bjc3Kafe6uP0lat22q1KDfrecgPHX+Kf53f+gw/x3+fg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Aiu8MAAADbAAAADwAAAAAAAAAAAAAAAACYAgAAZHJzL2Rv&#10;d25yZXYueG1sUEsFBgAAAAAEAAQA9QAAAIgDAAAAAA==&#10;" path="m1953800,633654nsc1958434,852120,1794002,1057168,1517271,1178007v-160148,69931,-348100,107232,-540324,107232c976947,1071033,976948,856826,976948,642620r976852,-8966xem1953800,633654nfc1958434,852120,1794002,1057168,1517271,1178007v-160148,69931,-348100,107232,-540324,107232e" filled="f" strokecolor="#ffc000" strokeweight="3pt">
                      <v:stroke linestyle="thickBetweenThin"/>
                      <v:shadow on="t" color="black" opacity="22937f" origin=",.5" offset="0,.63889mm"/>
                      <v:path arrowok="t" o:connecttype="custom" o:connectlocs="1953800,633654;1517271,1178007;976947,1285239" o:connectangles="0,0,0"/>
                    </v:shape>
                    <v:shape id="Picture 18" o:spid="_x0000_s1043" type="#_x0000_t75" style="position:absolute;left:27988;top:7474;width:1352;height:1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Z+9zEAAAA2wAAAA8AAABkcnMvZG93bnJldi54bWxEj81uwkAMhO9IfYeVK/UGG6qqhMAGtUgU&#10;euTvbrImich6o+w2hLevD5V6szXjmc/L1eAa1VMXas8GppMEFHHhbc2lgdNxM05BhYhssfFMBh4U&#10;YJU/jZaYWX/nPfWHWCoJ4ZChgSrGNtM6FBU5DBPfEot29Z3DKGtXatvhXcJdo1+T5F07rFkaKmxp&#10;XVFxO/w4A2/7eTo7X3Zfs/T4uZ6672392GyNeXkePhagIg3x3/x3vbOCL7Dyiwy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Z+9zEAAAA2wAAAA8AAAAAAAAAAAAAAAAA&#10;nwIAAGRycy9kb3ducmV2LnhtbFBLBQYAAAAABAAEAPcAAACQAwAAAAA=&#10;">
                      <v:imagedata r:id="rId15" o:title=""/>
                      <v:path arrowok="t"/>
                    </v:shape>
                  </v:group>
                </v:group>
                <v:shape id="Picture 1" o:spid="_x0000_s1044" type="#_x0000_t75" style="position:absolute;left:12315;top:4651;width:38162;height:2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rSq3AAAAA2gAAAA8AAABkcnMvZG93bnJldi54bWxET01rwkAQvQv9D8sUvOmmIlqiGymFFi16&#10;aNqDxyE7zS7JzobsGuO/7wqFnobH+5ztbnStGKgP1rOCp3kGgrjy2nKt4PvrbfYMIkRkja1nUnCj&#10;ALviYbLFXPsrf9JQxlqkEA45KjAxdrmUoTLkMMx9R5y4H987jAn2tdQ9XlO4a+Uiy1bSoeXUYLCj&#10;V0NVU16cgrU1js4fZYbD0jYnqxfHw/iu1PRxfNmAiDTGf/Gfe6/TfLi/cr+y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OtKrcAAAADaAAAADwAAAAAAAAAAAAAAAACfAgAA&#10;ZHJzL2Rvd25yZXYueG1sUEsFBgAAAAAEAAQA9wAAAIwDAAAAAA==&#10;">
                  <v:imagedata r:id="rId16" o:title=""/>
                  <v:path arrowok="t"/>
                </v:shape>
                <w10:wrap type="topAndBottom"/>
              </v:group>
            </w:pict>
          </mc:Fallback>
        </mc:AlternateContent>
      </w:r>
      <w:r w:rsidR="00270CF5">
        <w:tab/>
      </w:r>
      <w:r w:rsidR="00270CF5">
        <w:tab/>
      </w:r>
      <w:r w:rsidR="00270CF5">
        <w:tab/>
      </w:r>
    </w:p>
    <w:p w:rsidR="00270CF5" w:rsidRDefault="00270CF5"/>
    <w:p w:rsidR="00270CF5" w:rsidRDefault="00270CF5"/>
    <w:p w:rsidR="00270CF5" w:rsidRDefault="00332F32" w:rsidP="00332F32">
      <w:pPr>
        <w:pStyle w:val="ListParagraph"/>
        <w:numPr>
          <w:ilvl w:val="0"/>
          <w:numId w:val="1"/>
        </w:numPr>
      </w:pPr>
      <w:r>
        <w:t>Racks 1 und 2 werden im Cryo Halle vorbestückt. Ansprechpartner O. Korth (Tel. 9 3592)</w:t>
      </w:r>
    </w:p>
    <w:p w:rsidR="00B62810" w:rsidRDefault="00B62810" w:rsidP="00B62810">
      <w:pPr>
        <w:pStyle w:val="ListParagraph"/>
      </w:pPr>
    </w:p>
    <w:p w:rsidR="000B6679" w:rsidRDefault="00332F32" w:rsidP="007E0CC7">
      <w:pPr>
        <w:pStyle w:val="ListParagraph"/>
        <w:numPr>
          <w:ilvl w:val="0"/>
          <w:numId w:val="1"/>
        </w:numPr>
      </w:pPr>
      <w:r>
        <w:t>Sch</w:t>
      </w:r>
      <w:r w:rsidR="00B62810">
        <w:t>rank wird im Tunnel Installiert</w:t>
      </w:r>
      <w:r w:rsidR="007E0CC7">
        <w:t xml:space="preserve"> (</w:t>
      </w:r>
      <w:r w:rsidR="007E0CC7" w:rsidRPr="007E0CC7">
        <w:t>Punkt 2+3 ggf. zusammen mit MEA/KT</w:t>
      </w:r>
      <w:r w:rsidR="007E0CC7">
        <w:t>)</w:t>
      </w:r>
    </w:p>
    <w:p w:rsidR="000B6679" w:rsidRDefault="000B6679" w:rsidP="000B6679">
      <w:pPr>
        <w:pStyle w:val="ListParagraph"/>
      </w:pPr>
    </w:p>
    <w:p w:rsidR="007E0CC7" w:rsidRDefault="007E0CC7" w:rsidP="007E0CC7">
      <w:pPr>
        <w:pStyle w:val="ListParagraph"/>
        <w:numPr>
          <w:ilvl w:val="0"/>
          <w:numId w:val="1"/>
        </w:numPr>
      </w:pPr>
      <w:r>
        <w:t>LWL-Einfädelung und Montage  (K</w:t>
      </w:r>
      <w:r w:rsidR="005534B9">
        <w:t>ellner Telecom</w:t>
      </w:r>
      <w:r>
        <w:t>)</w:t>
      </w:r>
    </w:p>
    <w:p w:rsidR="007E0CC7" w:rsidRDefault="007E0CC7" w:rsidP="007E0CC7">
      <w:pPr>
        <w:pStyle w:val="ListParagraph"/>
        <w:numPr>
          <w:ilvl w:val="1"/>
          <w:numId w:val="1"/>
        </w:numPr>
      </w:pPr>
      <w:r>
        <w:t>incl. De-Montage Flanschplatte</w:t>
      </w:r>
    </w:p>
    <w:p w:rsidR="007E0CC7" w:rsidRDefault="007E0CC7" w:rsidP="007E0CC7">
      <w:pPr>
        <w:pStyle w:val="ListParagraph"/>
        <w:numPr>
          <w:ilvl w:val="1"/>
          <w:numId w:val="1"/>
        </w:numPr>
      </w:pPr>
      <w:r>
        <w:t>Montage Hammerkopfschienen</w:t>
      </w:r>
    </w:p>
    <w:p w:rsidR="007E0CC7" w:rsidRDefault="007E0CC7" w:rsidP="007E0CC7">
      <w:pPr>
        <w:pStyle w:val="ListParagraph"/>
        <w:numPr>
          <w:ilvl w:val="1"/>
          <w:numId w:val="1"/>
        </w:numPr>
      </w:pPr>
      <w:r>
        <w:t>Bestückung der neuen Flanschplatte mit Blindstopfen und Verschraubungen</w:t>
      </w:r>
    </w:p>
    <w:p w:rsidR="00332F32" w:rsidRDefault="007E0CC7" w:rsidP="007E0CC7">
      <w:pPr>
        <w:pStyle w:val="ListParagraph"/>
        <w:numPr>
          <w:ilvl w:val="1"/>
          <w:numId w:val="1"/>
        </w:numPr>
      </w:pPr>
      <w:r>
        <w:t>Montage der Flanschplatte</w:t>
      </w:r>
    </w:p>
    <w:p w:rsidR="000B6679" w:rsidRDefault="000B6679" w:rsidP="000B6679">
      <w:pPr>
        <w:pStyle w:val="ListParagraph"/>
      </w:pPr>
    </w:p>
    <w:p w:rsidR="00332F32" w:rsidRDefault="00332F32" w:rsidP="00332F32">
      <w:pPr>
        <w:pStyle w:val="ListParagraph"/>
        <w:numPr>
          <w:ilvl w:val="0"/>
          <w:numId w:val="1"/>
        </w:numPr>
      </w:pPr>
      <w:r>
        <w:t xml:space="preserve">Rack 3 wird </w:t>
      </w:r>
      <w:r w:rsidR="000B6679">
        <w:t xml:space="preserve">für WP08 </w:t>
      </w:r>
      <w:r>
        <w:t>vorbereitet:</w:t>
      </w:r>
    </w:p>
    <w:p w:rsidR="000A6268" w:rsidRDefault="000A6268" w:rsidP="000A6268">
      <w:pPr>
        <w:pStyle w:val="ListParagraph"/>
        <w:numPr>
          <w:ilvl w:val="1"/>
          <w:numId w:val="1"/>
        </w:numPr>
      </w:pPr>
      <w:r>
        <w:t>Steckdosenleisten</w:t>
      </w:r>
    </w:p>
    <w:p w:rsidR="000A6268" w:rsidRDefault="000B6679" w:rsidP="000A6268">
      <w:pPr>
        <w:pStyle w:val="ListParagraph"/>
        <w:numPr>
          <w:ilvl w:val="1"/>
          <w:numId w:val="1"/>
        </w:numPr>
      </w:pPr>
      <w:r>
        <w:t>Beleuchtung</w:t>
      </w:r>
    </w:p>
    <w:p w:rsidR="000A6268" w:rsidRDefault="000B6679" w:rsidP="000A6268">
      <w:pPr>
        <w:pStyle w:val="ListParagraph"/>
        <w:numPr>
          <w:ilvl w:val="1"/>
          <w:numId w:val="1"/>
        </w:numPr>
      </w:pPr>
      <w:r>
        <w:t>Verkabelung</w:t>
      </w:r>
    </w:p>
    <w:p w:rsidR="000A6268" w:rsidRDefault="000A6268" w:rsidP="000A6268">
      <w:pPr>
        <w:pStyle w:val="ListParagraph"/>
        <w:ind w:left="1440"/>
      </w:pPr>
    </w:p>
    <w:p w:rsidR="00332F32" w:rsidRDefault="00332F32" w:rsidP="00332F32">
      <w:pPr>
        <w:pStyle w:val="ListParagraph"/>
        <w:numPr>
          <w:ilvl w:val="0"/>
          <w:numId w:val="1"/>
        </w:numPr>
      </w:pPr>
      <w:r>
        <w:t>WP19 Elektronik</w:t>
      </w:r>
      <w:r w:rsidR="00843D07">
        <w:t xml:space="preserve"> wird eingebaut</w:t>
      </w:r>
    </w:p>
    <w:p w:rsidR="004033A3" w:rsidRDefault="004033A3" w:rsidP="004033A3"/>
    <w:p w:rsidR="004033A3" w:rsidRDefault="004033A3">
      <w:r>
        <w:br w:type="page"/>
      </w:r>
    </w:p>
    <w:p w:rsidR="004033A3" w:rsidRPr="005061C6" w:rsidRDefault="004033A3" w:rsidP="004033A3">
      <w:pPr>
        <w:rPr>
          <w:rFonts w:ascii="Arial" w:hAnsi="Arial" w:cs="Arial"/>
          <w:sz w:val="36"/>
          <w:szCs w:val="36"/>
        </w:rPr>
      </w:pPr>
      <w:r w:rsidRPr="005061C6">
        <w:rPr>
          <w:rFonts w:ascii="Arial" w:hAnsi="Arial" w:cs="Arial"/>
          <w:sz w:val="36"/>
          <w:szCs w:val="36"/>
        </w:rPr>
        <w:lastRenderedPageBreak/>
        <w:t>LWL-</w:t>
      </w:r>
      <w:r w:rsidR="0049693E" w:rsidRPr="005061C6">
        <w:rPr>
          <w:rFonts w:ascii="Arial" w:hAnsi="Arial" w:cs="Arial"/>
          <w:sz w:val="36"/>
          <w:szCs w:val="36"/>
        </w:rPr>
        <w:t>Einfädelung</w:t>
      </w:r>
    </w:p>
    <w:p w:rsidR="00332F32" w:rsidRDefault="00332F32" w:rsidP="00332F32"/>
    <w:p w:rsidR="00270CF5" w:rsidRDefault="007E0CC7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335" behindDoc="1" locked="0" layoutInCell="1" allowOverlap="1" wp14:anchorId="6A29752E" wp14:editId="53814E29">
                <wp:simplePos x="0" y="0"/>
                <wp:positionH relativeFrom="column">
                  <wp:posOffset>931101</wp:posOffset>
                </wp:positionH>
                <wp:positionV relativeFrom="paragraph">
                  <wp:posOffset>186055</wp:posOffset>
                </wp:positionV>
                <wp:extent cx="4880610" cy="5414645"/>
                <wp:effectExtent l="38100" t="0" r="0" b="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0610" cy="5414645"/>
                          <a:chOff x="0" y="0"/>
                          <a:chExt cx="4880758" cy="5415149"/>
                        </a:xfrm>
                      </wpg:grpSpPr>
                      <wpg:grpSp>
                        <wpg:cNvPr id="78" name="Group 78"/>
                        <wpg:cNvGrpSpPr/>
                        <wpg:grpSpPr>
                          <a:xfrm>
                            <a:off x="0" y="0"/>
                            <a:ext cx="4880758" cy="5415149"/>
                            <a:chOff x="0" y="0"/>
                            <a:chExt cx="4880758" cy="5415149"/>
                          </a:xfrm>
                        </wpg:grpSpPr>
                        <wpg:grpSp>
                          <wpg:cNvPr id="72" name="Group 72"/>
                          <wpg:cNvGrpSpPr/>
                          <wpg:grpSpPr>
                            <a:xfrm>
                              <a:off x="0" y="0"/>
                              <a:ext cx="4880758" cy="5415149"/>
                              <a:chOff x="0" y="0"/>
                              <a:chExt cx="5213268" cy="5640779"/>
                            </a:xfrm>
                          </wpg:grpSpPr>
                          <pic:pic xmlns:pic="http://schemas.openxmlformats.org/drawingml/2006/picture">
                            <pic:nvPicPr>
                              <pic:cNvPr id="70" name="Picture 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13268" cy="281445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71" name="Picture 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826327"/>
                                <a:ext cx="5213268" cy="281445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g:grpSp>
                          <wpg:cNvPr id="73" name="Group 73"/>
                          <wpg:cNvGrpSpPr/>
                          <wpg:grpSpPr>
                            <a:xfrm>
                              <a:off x="51758" y="552091"/>
                              <a:ext cx="4705350" cy="265430"/>
                              <a:chOff x="0" y="0"/>
                              <a:chExt cx="4705509" cy="266065"/>
                            </a:xfrm>
                          </wpg:grpSpPr>
                          <wps:wsp>
                            <wps:cNvPr id="74" name="Straight Arrow Connector 130"/>
                            <wps:cNvCnPr/>
                            <wps:spPr>
                              <a:xfrm flipH="1">
                                <a:off x="0" y="221993"/>
                                <a:ext cx="470550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86472" y="0"/>
                                <a:ext cx="1104900" cy="2660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44A8" w:rsidRPr="00F91CE1" w:rsidRDefault="004E44A8" w:rsidP="004E44A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Strahlrichtung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2147977" y="60386"/>
                            <a:ext cx="1570007" cy="3588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9" o:spid="_x0000_s1045" style="position:absolute;margin-left:73.3pt;margin-top:14.65pt;width:384.3pt;height:426.35pt;z-index:-251654145;mso-width-relative:margin;mso-height-relative:margin" coordsize="48807,54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">
                <v:group id="Group 78" o:spid="_x0000_s1046" style="position:absolute;width:48807;height:54151" coordsize="48807,54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group id="Group 72" o:spid="_x0000_s1047" style="position:absolute;width:48807;height:54151" coordsize="52132,56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shape id="Picture 70" o:spid="_x0000_s1048" type="#_x0000_t75" style="position:absolute;width:52132;height:28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AacvAAAAA2wAAAA8AAABkcnMvZG93bnJldi54bWxET89rgzAUvhf2P4Q32K2NLboN1yjrQPA2&#10;1hZ6fZg3lZoXl2Tq/vvlUOjx4/u9LxcziImc7y0r2G4SEMSN1T23Cs6nav0KwgdkjYNlUvBHHsri&#10;YbXHXNuZv2g6hlbEEPY5KuhCGHMpfdORQb+xI3Hkvq0zGCJ0rdQO5xhuBrlLkmdpsOfY0OFIHx01&#10;1+OvUVCfD5lje/lMXVZd/M6nP9mhVurpcXl/AxFoCXfxzV1rBS9xffwSf4As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MBpy8AAAADbAAAADwAAAAAAAAAAAAAAAACfAgAA&#10;ZHJzL2Rvd25yZXYueG1sUEsFBgAAAAAEAAQA9wAAAIwDAAAAAA==&#10;">
                      <v:imagedata r:id="rId19" o:title=""/>
                      <v:path arrowok="t"/>
                    </v:shape>
                    <v:shape id="Picture 71" o:spid="_x0000_s1049" type="#_x0000_t75" style="position:absolute;top:28263;width:52132;height:28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MzFDBAAAA2wAAAA8AAABkcnMvZG93bnJldi54bWxEj0+LwjAUxO+C3yG8BW+aKlala5RVEHoT&#10;/4DXR/O2Ldu81CSr9dsbQfA4zMxvmOW6M424kfO1ZQXjUQKCuLC65lLB+bQbLkD4gKyxsUwKHuRh&#10;ver3lphpe+cD3Y6hFBHCPkMFVQhtJqUvKjLoR7Yljt6vdQZDlK6U2uE9wk0jJ0kykwZrjgsVtrSt&#10;qPg7/hsF+XmTOraX/dSlu4uf+Ok13eRKDb66n28QgbrwCb/buVYwH8PrS/wB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MzFDBAAAA2wAAAA8AAAAAAAAAAAAAAAAAnwIA&#10;AGRycy9kb3ducmV2LnhtbFBLBQYAAAAABAAEAPcAAACNAwAAAAA=&#10;">
                      <v:imagedata r:id="rId19" o:title=""/>
                      <v:path arrowok="t"/>
                    </v:shape>
                  </v:group>
                  <v:group id="Group 73" o:spid="_x0000_s1050" style="position:absolute;left:517;top:5520;width:47054;height:2655" coordsize="47055,2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<v:shape id="Straight Arrow Connector 130" o:spid="_x0000_s1051" type="#_x0000_t32" style="position:absolute;top:2219;width:4705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KWe8QAAADbAAAADwAAAGRycy9kb3ducmV2LnhtbESPX2vCMBTF3wf7DuEO9jbTjU5HNYo4&#10;Bg7BUR2Ib9fmri02NyWJtn57Iwh7PJw/P85k1ptGnMn52rKC10ECgriwuuZSwe/26+UDhA/IGhvL&#10;pOBCHmbTx4cJZtp2nNN5E0oRR9hnqKAKoc2k9EVFBv3AtsTR+7POYIjSlVI77OK4aeRbkgylwZoj&#10;ocKWFhUVx83JRMhnmr+vdqtDSvn8pzt879fB7ZV6furnYxCB+vAfvreXWsEohduX+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gpZ7xAAAANsAAAAPAAAAAAAAAAAA&#10;AAAAAKECAABkcnMvZG93bnJldi54bWxQSwUGAAAAAAQABAD5AAAAkgMAAAAA&#10;" strokecolor="#4579b8 [3044]">
                      <v:stroke endarrow="open"/>
                    </v:shape>
                    <v:shape id="Text Box 2" o:spid="_x0000_s1052" type="#_x0000_t202" style="position:absolute;left:19864;width:11049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    <v:textbox>
                        <w:txbxContent>
                          <w:p w:rsidR="004E44A8" w:rsidRPr="00F91CE1" w:rsidRDefault="004E44A8" w:rsidP="004E44A8">
                            <w:pPr>
                              <w:rPr>
                                <w:lang w:val="en-US"/>
                              </w:rPr>
                            </w:pPr>
                            <w:r>
                              <w:t>Strahlrichtung</w:t>
                            </w:r>
                          </w:p>
                        </w:txbxContent>
                      </v:textbox>
                    </v:shape>
                  </v:group>
                </v:group>
                <v:shape id="Picture 29" o:spid="_x0000_s1053" type="#_x0000_t75" style="position:absolute;left:21479;top:603;width:15700;height:3588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sTQDEAAAA2wAAAA8AAABkcnMvZG93bnJldi54bWxEj81qAjEUhfcF3yFcobuaUaG0o1EGQeii&#10;i2pn4+52cp2MTm7GJB2nPn1TKLg8nJ+Ps1wPthU9+dA4VjCdZCCIK6cbrhWUn9unFxAhImtsHZOC&#10;HwqwXo0elphrd+Ud9ftYizTCIUcFJsYulzJUhiyGieuIk3d03mJM0tdSe7ymcdvKWZY9S4sNJ4LB&#10;jjaGqvP+2ybux7ws+vnXodzdyOD7zReni1fqcTwUCxCRhngP/7fftILZK/x9S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sTQDEAAAA2wAAAA8AAAAAAAAAAAAAAAAA&#10;nwIAAGRycy9kb3ducmV2LnhtbFBLBQYAAAAABAAEAPcAAACQAwAAAAA=&#10;">
                  <v:imagedata r:id="rId20" o:title=""/>
                  <v:path arrowok="t"/>
                </v:shape>
              </v:group>
            </w:pict>
          </mc:Fallback>
        </mc:AlternateContent>
      </w:r>
    </w:p>
    <w:p w:rsidR="00270CF5" w:rsidRDefault="00270CF5"/>
    <w:p w:rsidR="00270CF5" w:rsidRDefault="0045776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B4AC80" wp14:editId="114A81A5">
                <wp:simplePos x="0" y="0"/>
                <wp:positionH relativeFrom="column">
                  <wp:posOffset>-6471285</wp:posOffset>
                </wp:positionH>
                <wp:positionV relativeFrom="paragraph">
                  <wp:posOffset>217170</wp:posOffset>
                </wp:positionV>
                <wp:extent cx="370840" cy="353060"/>
                <wp:effectExtent l="0" t="0" r="10160" b="2794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3530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alpha val="90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4" o:spid="_x0000_s1026" style="position:absolute;margin-left:-509.55pt;margin-top:17.1pt;width:29.2pt;height:27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" fillcolor="#f2f2f2 [3052]" strokecolor="#243f60 [1604]" strokeweight=".5pt">
                <v:fill opacity="59110f"/>
              </v:oval>
            </w:pict>
          </mc:Fallback>
        </mc:AlternateContent>
      </w:r>
    </w:p>
    <w:p w:rsidR="00270CF5" w:rsidRDefault="00270CF5"/>
    <w:p w:rsidR="00270CF5" w:rsidRDefault="00270CF5"/>
    <w:p w:rsidR="00270CF5" w:rsidRDefault="00270CF5"/>
    <w:p w:rsidR="00270CF5" w:rsidRDefault="00270CF5"/>
    <w:p w:rsidR="00270CF5" w:rsidRDefault="00270CF5"/>
    <w:p w:rsidR="00270CF5" w:rsidRDefault="00270CF5"/>
    <w:p w:rsidR="00270CF5" w:rsidRDefault="00270CF5"/>
    <w:p w:rsidR="00414FF5" w:rsidRDefault="00414FF5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7E0CC7" w:rsidRDefault="007E0CC7">
      <w:pPr>
        <w:rPr>
          <w:rFonts w:ascii="Arial" w:hAnsi="Arial" w:cs="Arial"/>
          <w:sz w:val="36"/>
          <w:szCs w:val="36"/>
        </w:rPr>
      </w:pPr>
    </w:p>
    <w:p w:rsidR="007E0CC7" w:rsidRDefault="007E0CC7">
      <w:pPr>
        <w:rPr>
          <w:rFonts w:ascii="Arial" w:hAnsi="Arial" w:cs="Arial"/>
          <w:sz w:val="36"/>
          <w:szCs w:val="36"/>
        </w:rPr>
      </w:pPr>
    </w:p>
    <w:p w:rsidR="007E0CC7" w:rsidRDefault="007E0CC7">
      <w:pPr>
        <w:rPr>
          <w:rFonts w:ascii="Arial" w:hAnsi="Arial" w:cs="Arial"/>
          <w:sz w:val="36"/>
          <w:szCs w:val="36"/>
        </w:rPr>
      </w:pPr>
    </w:p>
    <w:p w:rsidR="005061C6" w:rsidRPr="005061C6" w:rsidRDefault="005061C6">
      <w:pPr>
        <w:rPr>
          <w:rFonts w:ascii="Arial" w:hAnsi="Arial" w:cs="Arial"/>
          <w:sz w:val="36"/>
          <w:szCs w:val="36"/>
        </w:rPr>
      </w:pPr>
      <w:r w:rsidRPr="005061C6">
        <w:rPr>
          <w:rFonts w:ascii="Arial" w:hAnsi="Arial" w:cs="Arial"/>
          <w:sz w:val="36"/>
          <w:szCs w:val="36"/>
        </w:rPr>
        <w:lastRenderedPageBreak/>
        <w:t>WP08 Anforderungen</w:t>
      </w:r>
    </w:p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sectPr w:rsidR="005061C6" w:rsidSect="00C92794">
      <w:headerReference w:type="default" r:id="rId21"/>
      <w:footerReference w:type="default" r:id="rId22"/>
      <w:pgSz w:w="11906" w:h="16838"/>
      <w:pgMar w:top="1191" w:right="567" w:bottom="1134" w:left="567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C85" w:rsidRDefault="00E34C85" w:rsidP="007A71EB">
      <w:pPr>
        <w:spacing w:after="0" w:line="240" w:lineRule="auto"/>
      </w:pPr>
      <w:r>
        <w:separator/>
      </w:r>
    </w:p>
  </w:endnote>
  <w:endnote w:type="continuationSeparator" w:id="0">
    <w:p w:rsidR="00E34C85" w:rsidRDefault="00E34C85" w:rsidP="007A7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1EB" w:rsidRDefault="00E34C85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  <w:sz w:val="24"/>
          <w:szCs w:val="24"/>
        </w:rPr>
        <w:alias w:val="Title"/>
        <w:id w:val="77761602"/>
        <w:placeholder>
          <w:docPart w:val="99D8C92C102C421E8AF15D4095FF425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7A71EB" w:rsidRPr="00C92794">
          <w:rPr>
            <w:rFonts w:asciiTheme="majorHAnsi" w:eastAsiaTheme="majorEastAsia" w:hAnsiTheme="majorHAnsi" w:cstheme="majorBidi"/>
            <w:sz w:val="24"/>
            <w:szCs w:val="24"/>
          </w:rPr>
          <w:t>Installation</w:t>
        </w:r>
        <w:r w:rsidR="00C92794" w:rsidRPr="00C92794">
          <w:rPr>
            <w:rFonts w:asciiTheme="majorHAnsi" w:eastAsiaTheme="majorEastAsia" w:hAnsiTheme="majorHAnsi" w:cstheme="majorBidi"/>
            <w:sz w:val="24"/>
            <w:szCs w:val="24"/>
          </w:rPr>
          <w:t>s</w:t>
        </w:r>
        <w:r w:rsidR="007A71EB" w:rsidRPr="00C92794">
          <w:rPr>
            <w:rFonts w:asciiTheme="majorHAnsi" w:eastAsiaTheme="majorEastAsia" w:hAnsiTheme="majorHAnsi" w:cstheme="majorBidi"/>
            <w:sz w:val="24"/>
            <w:szCs w:val="24"/>
          </w:rPr>
          <w:t>vorschrift</w:t>
        </w:r>
      </w:sdtContent>
    </w:sdt>
    <w:r w:rsidR="007A71EB">
      <w:rPr>
        <w:rFonts w:asciiTheme="majorHAnsi" w:eastAsiaTheme="majorEastAsia" w:hAnsiTheme="majorHAnsi" w:cstheme="majorBidi"/>
      </w:rPr>
      <w:ptab w:relativeTo="margin" w:alignment="right" w:leader="none"/>
    </w:r>
    <w:r w:rsidR="007A71EB">
      <w:rPr>
        <w:rFonts w:asciiTheme="majorHAnsi" w:eastAsiaTheme="majorEastAsia" w:hAnsiTheme="majorHAnsi" w:cstheme="majorBidi"/>
      </w:rPr>
      <w:t xml:space="preserve">Seite </w:t>
    </w:r>
    <w:r w:rsidR="007A71EB">
      <w:rPr>
        <w:rFonts w:eastAsiaTheme="minorEastAsia"/>
      </w:rPr>
      <w:fldChar w:fldCharType="begin"/>
    </w:r>
    <w:r w:rsidR="007A71EB">
      <w:instrText>PAGE   \* MERGEFORMAT</w:instrText>
    </w:r>
    <w:r w:rsidR="007A71EB">
      <w:rPr>
        <w:rFonts w:eastAsiaTheme="minorEastAsia"/>
      </w:rPr>
      <w:fldChar w:fldCharType="separate"/>
    </w:r>
    <w:r w:rsidR="00A77DF2" w:rsidRPr="00A77DF2">
      <w:rPr>
        <w:rFonts w:asciiTheme="majorHAnsi" w:eastAsiaTheme="majorEastAsia" w:hAnsiTheme="majorHAnsi" w:cstheme="majorBidi"/>
        <w:noProof/>
      </w:rPr>
      <w:t>2</w:t>
    </w:r>
    <w:r w:rsidR="007A71EB">
      <w:rPr>
        <w:rFonts w:asciiTheme="majorHAnsi" w:eastAsiaTheme="majorEastAsia" w:hAnsiTheme="majorHAnsi" w:cstheme="majorBidi"/>
      </w:rPr>
      <w:fldChar w:fldCharType="end"/>
    </w:r>
  </w:p>
  <w:p w:rsidR="007A71EB" w:rsidRDefault="007A71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C85" w:rsidRDefault="00E34C85" w:rsidP="007A71EB">
      <w:pPr>
        <w:spacing w:after="0" w:line="240" w:lineRule="auto"/>
      </w:pPr>
      <w:r>
        <w:separator/>
      </w:r>
    </w:p>
  </w:footnote>
  <w:footnote w:type="continuationSeparator" w:id="0">
    <w:p w:rsidR="00E34C85" w:rsidRDefault="00E34C85" w:rsidP="007A7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1EB" w:rsidRPr="00C92794" w:rsidRDefault="00C92794">
    <w:pPr>
      <w:pStyle w:val="Header"/>
      <w:rPr>
        <w:rFonts w:asciiTheme="majorHAnsi" w:eastAsiaTheme="majorEastAsia" w:hAnsiTheme="majorHAnsi" w:cstheme="majorBidi"/>
        <w:u w:val="single"/>
      </w:rPr>
    </w:pPr>
    <w:r w:rsidRPr="00C92794">
      <w:rPr>
        <w:rFonts w:asciiTheme="majorHAnsi" w:eastAsiaTheme="majorEastAsia" w:hAnsiTheme="majorHAnsi" w:cstheme="majorBidi"/>
        <w:sz w:val="32"/>
        <w:szCs w:val="32"/>
        <w:u w:val="single"/>
      </w:rPr>
      <w:t>XTL Schrank</w:t>
    </w:r>
    <w:r w:rsidRPr="00C92794">
      <w:rPr>
        <w:rFonts w:asciiTheme="majorHAnsi" w:eastAsiaTheme="majorEastAsia" w:hAnsiTheme="majorHAnsi" w:cstheme="majorBidi"/>
        <w:sz w:val="32"/>
        <w:szCs w:val="32"/>
        <w:u w:val="single"/>
      </w:rPr>
      <w:ptab w:relativeTo="margin" w:alignment="center" w:leader="none"/>
    </w:r>
    <w:r>
      <w:rPr>
        <w:rFonts w:asciiTheme="majorHAnsi" w:eastAsiaTheme="majorEastAsia" w:hAnsiTheme="majorHAnsi" w:cstheme="majorBidi"/>
        <w:sz w:val="32"/>
        <w:szCs w:val="32"/>
        <w:u w:val="single"/>
      </w:rPr>
      <w:t>XTL_L1.A2_R01</w:t>
    </w:r>
    <w:r w:rsidRPr="00C92794">
      <w:rPr>
        <w:rFonts w:asciiTheme="majorHAnsi" w:eastAsiaTheme="majorEastAsia" w:hAnsiTheme="majorHAnsi" w:cstheme="majorBidi"/>
        <w:sz w:val="32"/>
        <w:szCs w:val="32"/>
        <w:u w:val="single"/>
      </w:rPr>
      <w:ptab w:relativeTo="margin" w:alignment="right" w:leader="none"/>
    </w:r>
    <w:r>
      <w:rPr>
        <w:rFonts w:asciiTheme="majorHAnsi" w:eastAsiaTheme="majorEastAsia" w:hAnsiTheme="majorHAnsi" w:cstheme="majorBidi"/>
        <w:sz w:val="32"/>
        <w:szCs w:val="32"/>
        <w:u w:val="single"/>
      </w:rPr>
      <w:t>122,88 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5937"/>
    <w:multiLevelType w:val="hybridMultilevel"/>
    <w:tmpl w:val="6B32C1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B80"/>
    <w:rsid w:val="000A6268"/>
    <w:rsid w:val="000B6679"/>
    <w:rsid w:val="00236655"/>
    <w:rsid w:val="00270CF5"/>
    <w:rsid w:val="002F4274"/>
    <w:rsid w:val="00332F32"/>
    <w:rsid w:val="003871ED"/>
    <w:rsid w:val="004033A3"/>
    <w:rsid w:val="00410244"/>
    <w:rsid w:val="00414FF5"/>
    <w:rsid w:val="004478BC"/>
    <w:rsid w:val="00457760"/>
    <w:rsid w:val="0049693E"/>
    <w:rsid w:val="004B0B80"/>
    <w:rsid w:val="004E44A8"/>
    <w:rsid w:val="005061C6"/>
    <w:rsid w:val="005534B9"/>
    <w:rsid w:val="005631F4"/>
    <w:rsid w:val="006570BB"/>
    <w:rsid w:val="006F7594"/>
    <w:rsid w:val="00743925"/>
    <w:rsid w:val="007A71EB"/>
    <w:rsid w:val="007E0CC7"/>
    <w:rsid w:val="00843D07"/>
    <w:rsid w:val="00A1420C"/>
    <w:rsid w:val="00A77DF2"/>
    <w:rsid w:val="00AD0BD8"/>
    <w:rsid w:val="00AF6BD9"/>
    <w:rsid w:val="00B62810"/>
    <w:rsid w:val="00C92794"/>
    <w:rsid w:val="00CE1FB4"/>
    <w:rsid w:val="00E02800"/>
    <w:rsid w:val="00E034F3"/>
    <w:rsid w:val="00E34C85"/>
    <w:rsid w:val="00EB1400"/>
    <w:rsid w:val="00F91CE1"/>
    <w:rsid w:val="00FA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78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2F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1EB"/>
  </w:style>
  <w:style w:type="paragraph" w:styleId="Footer">
    <w:name w:val="footer"/>
    <w:basedOn w:val="Normal"/>
    <w:link w:val="Foot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1EB"/>
  </w:style>
  <w:style w:type="paragraph" w:customStyle="1" w:styleId="A0E349F008B644AAB6A282E0D042D17E">
    <w:name w:val="A0E349F008B644AAB6A282E0D042D17E"/>
    <w:rsid w:val="007A71EB"/>
    <w:rPr>
      <w:rFonts w:eastAsiaTheme="minorEastAsia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78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2F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1EB"/>
  </w:style>
  <w:style w:type="paragraph" w:styleId="Footer">
    <w:name w:val="footer"/>
    <w:basedOn w:val="Normal"/>
    <w:link w:val="Foot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1EB"/>
  </w:style>
  <w:style w:type="paragraph" w:customStyle="1" w:styleId="A0E349F008B644AAB6A282E0D042D17E">
    <w:name w:val="A0E349F008B644AAB6A282E0D042D17E"/>
    <w:rsid w:val="007A71EB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9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9D8C92C102C421E8AF15D4095FF4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EA07F-DC59-4D66-8677-E898F66F2A2A}"/>
      </w:docPartPr>
      <w:docPartBody>
        <w:p w:rsidR="00581EDF" w:rsidRDefault="00C74AA7" w:rsidP="00C74AA7">
          <w:pPr>
            <w:pStyle w:val="99D8C92C102C421E8AF15D4095FF4255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AA7"/>
    <w:rsid w:val="00392788"/>
    <w:rsid w:val="00581EDF"/>
    <w:rsid w:val="0065341C"/>
    <w:rsid w:val="00B11C58"/>
    <w:rsid w:val="00C7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3D4CC9A126485EA3BC18DC1B64664C">
    <w:name w:val="B83D4CC9A126485EA3BC18DC1B64664C"/>
    <w:rsid w:val="00C74AA7"/>
  </w:style>
  <w:style w:type="paragraph" w:customStyle="1" w:styleId="11B6D7F85BDB426B95085D0F51CA7E63">
    <w:name w:val="11B6D7F85BDB426B95085D0F51CA7E63"/>
    <w:rsid w:val="00C74AA7"/>
  </w:style>
  <w:style w:type="paragraph" w:customStyle="1" w:styleId="E26B6473BB174D7083D28034477DA812">
    <w:name w:val="E26B6473BB174D7083D28034477DA812"/>
    <w:rsid w:val="00C74AA7"/>
  </w:style>
  <w:style w:type="paragraph" w:customStyle="1" w:styleId="01B76F67CDA04D70BABBEF19C5D9F23C">
    <w:name w:val="01B76F67CDA04D70BABBEF19C5D9F23C"/>
    <w:rsid w:val="00C74AA7"/>
  </w:style>
  <w:style w:type="paragraph" w:customStyle="1" w:styleId="3FFCFF8FE63F4CA3A6BC745A4ACB86B2">
    <w:name w:val="3FFCFF8FE63F4CA3A6BC745A4ACB86B2"/>
    <w:rsid w:val="00C74AA7"/>
  </w:style>
  <w:style w:type="paragraph" w:customStyle="1" w:styleId="99D8C92C102C421E8AF15D4095FF4255">
    <w:name w:val="99D8C92C102C421E8AF15D4095FF4255"/>
    <w:rsid w:val="00C74AA7"/>
  </w:style>
  <w:style w:type="paragraph" w:customStyle="1" w:styleId="4C56A509BECA46E3AE632805CB922F18">
    <w:name w:val="4C56A509BECA46E3AE632805CB922F18"/>
    <w:rsid w:val="00C74AA7"/>
  </w:style>
  <w:style w:type="paragraph" w:customStyle="1" w:styleId="29E2BF6511654B98844A8E3B592CE63F">
    <w:name w:val="29E2BF6511654B98844A8E3B592CE63F"/>
    <w:rsid w:val="00C74AA7"/>
  </w:style>
  <w:style w:type="paragraph" w:customStyle="1" w:styleId="64DBE17201124C6395D947268AC23898">
    <w:name w:val="64DBE17201124C6395D947268AC23898"/>
    <w:rsid w:val="00C74AA7"/>
  </w:style>
  <w:style w:type="paragraph" w:customStyle="1" w:styleId="C854E009230E4E59979FF9CA60CC9FEE">
    <w:name w:val="C854E009230E4E59979FF9CA60CC9FEE"/>
    <w:rsid w:val="00C74AA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3D4CC9A126485EA3BC18DC1B64664C">
    <w:name w:val="B83D4CC9A126485EA3BC18DC1B64664C"/>
    <w:rsid w:val="00C74AA7"/>
  </w:style>
  <w:style w:type="paragraph" w:customStyle="1" w:styleId="11B6D7F85BDB426B95085D0F51CA7E63">
    <w:name w:val="11B6D7F85BDB426B95085D0F51CA7E63"/>
    <w:rsid w:val="00C74AA7"/>
  </w:style>
  <w:style w:type="paragraph" w:customStyle="1" w:styleId="E26B6473BB174D7083D28034477DA812">
    <w:name w:val="E26B6473BB174D7083D28034477DA812"/>
    <w:rsid w:val="00C74AA7"/>
  </w:style>
  <w:style w:type="paragraph" w:customStyle="1" w:styleId="01B76F67CDA04D70BABBEF19C5D9F23C">
    <w:name w:val="01B76F67CDA04D70BABBEF19C5D9F23C"/>
    <w:rsid w:val="00C74AA7"/>
  </w:style>
  <w:style w:type="paragraph" w:customStyle="1" w:styleId="3FFCFF8FE63F4CA3A6BC745A4ACB86B2">
    <w:name w:val="3FFCFF8FE63F4CA3A6BC745A4ACB86B2"/>
    <w:rsid w:val="00C74AA7"/>
  </w:style>
  <w:style w:type="paragraph" w:customStyle="1" w:styleId="99D8C92C102C421E8AF15D4095FF4255">
    <w:name w:val="99D8C92C102C421E8AF15D4095FF4255"/>
    <w:rsid w:val="00C74AA7"/>
  </w:style>
  <w:style w:type="paragraph" w:customStyle="1" w:styleId="4C56A509BECA46E3AE632805CB922F18">
    <w:name w:val="4C56A509BECA46E3AE632805CB922F18"/>
    <w:rsid w:val="00C74AA7"/>
  </w:style>
  <w:style w:type="paragraph" w:customStyle="1" w:styleId="29E2BF6511654B98844A8E3B592CE63F">
    <w:name w:val="29E2BF6511654B98844A8E3B592CE63F"/>
    <w:rsid w:val="00C74AA7"/>
  </w:style>
  <w:style w:type="paragraph" w:customStyle="1" w:styleId="64DBE17201124C6395D947268AC23898">
    <w:name w:val="64DBE17201124C6395D947268AC23898"/>
    <w:rsid w:val="00C74AA7"/>
  </w:style>
  <w:style w:type="paragraph" w:customStyle="1" w:styleId="C854E009230E4E59979FF9CA60CC9FEE">
    <w:name w:val="C854E009230E4E59979FF9CA60CC9FEE"/>
    <w:rsid w:val="00C74A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9485E-3264-419C-96A7-317FA5135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7915D895.dotm</Template>
  <TotalTime>0</TotalTime>
  <Pages>3</Pages>
  <Words>88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DESY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Installationsvorschrift</dc:title>
  <dc:creator>Negodin, Evgueni</dc:creator>
  <cp:lastModifiedBy>Negodin, Evgueni</cp:lastModifiedBy>
  <cp:revision>2</cp:revision>
  <dcterms:created xsi:type="dcterms:W3CDTF">2014-10-17T11:39:00Z</dcterms:created>
  <dcterms:modified xsi:type="dcterms:W3CDTF">2014-10-17T11:39:00Z</dcterms:modified>
</cp:coreProperties>
</file>