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4A0" w:firstRow="1" w:lastRow="0" w:firstColumn="1" w:lastColumn="0" w:noHBand="0" w:noVBand="1"/>
      </w:tblPr>
      <w:tblGrid>
        <w:gridCol w:w="1861"/>
        <w:gridCol w:w="4093"/>
        <w:gridCol w:w="2835"/>
        <w:gridCol w:w="1980"/>
      </w:tblGrid>
      <w:tr w:rsidR="004478BC" w:rsidTr="00457760">
        <w:trPr>
          <w:trHeight w:val="153"/>
        </w:trPr>
        <w:tc>
          <w:tcPr>
            <w:tcW w:w="1861" w:type="dxa"/>
          </w:tcPr>
          <w:p w:rsidR="004478BC" w:rsidRPr="004478BC" w:rsidRDefault="006570BB" w:rsidP="004478BC">
            <w:pPr>
              <w:jc w:val="center"/>
              <w:rPr>
                <w:sz w:val="16"/>
                <w:szCs w:val="16"/>
              </w:rPr>
            </w:pPr>
            <w:r>
              <w:rPr>
                <w:sz w:val="16"/>
                <w:szCs w:val="16"/>
              </w:rPr>
              <w:t>Laufende Nummer</w:t>
            </w:r>
          </w:p>
        </w:tc>
        <w:tc>
          <w:tcPr>
            <w:tcW w:w="4093" w:type="dxa"/>
          </w:tcPr>
          <w:p w:rsidR="004478BC" w:rsidRPr="004478BC" w:rsidRDefault="004478BC" w:rsidP="004478BC">
            <w:pPr>
              <w:jc w:val="center"/>
              <w:rPr>
                <w:sz w:val="16"/>
                <w:szCs w:val="16"/>
              </w:rPr>
            </w:pPr>
            <w:r w:rsidRPr="004478BC">
              <w:rPr>
                <w:sz w:val="16"/>
                <w:szCs w:val="16"/>
              </w:rPr>
              <w:t>Name</w:t>
            </w:r>
          </w:p>
        </w:tc>
        <w:tc>
          <w:tcPr>
            <w:tcW w:w="2835" w:type="dxa"/>
          </w:tcPr>
          <w:p w:rsidR="004478BC" w:rsidRPr="004478BC" w:rsidRDefault="004478BC" w:rsidP="004478BC">
            <w:pPr>
              <w:jc w:val="center"/>
              <w:rPr>
                <w:sz w:val="16"/>
                <w:szCs w:val="16"/>
              </w:rPr>
            </w:pPr>
            <w:r w:rsidRPr="004478BC">
              <w:rPr>
                <w:sz w:val="16"/>
                <w:szCs w:val="16"/>
              </w:rPr>
              <w:t>Position im Tunnel</w:t>
            </w:r>
          </w:p>
        </w:tc>
        <w:tc>
          <w:tcPr>
            <w:tcW w:w="1980" w:type="dxa"/>
          </w:tcPr>
          <w:p w:rsidR="004478BC" w:rsidRPr="004478BC" w:rsidRDefault="004478BC" w:rsidP="006570BB">
            <w:pPr>
              <w:jc w:val="center"/>
              <w:rPr>
                <w:sz w:val="16"/>
                <w:szCs w:val="16"/>
              </w:rPr>
            </w:pPr>
            <w:r w:rsidRPr="004478BC">
              <w:rPr>
                <w:sz w:val="16"/>
                <w:szCs w:val="16"/>
              </w:rPr>
              <w:t>LWL</w:t>
            </w:r>
            <w:r w:rsidR="006570BB">
              <w:rPr>
                <w:sz w:val="16"/>
                <w:szCs w:val="16"/>
              </w:rPr>
              <w:t>-</w:t>
            </w:r>
            <w:r w:rsidR="0049693E">
              <w:rPr>
                <w:sz w:val="16"/>
                <w:szCs w:val="16"/>
              </w:rPr>
              <w:t>Ausfä</w:t>
            </w:r>
            <w:r w:rsidRPr="004478BC">
              <w:rPr>
                <w:sz w:val="16"/>
                <w:szCs w:val="16"/>
              </w:rPr>
              <w:t>delungspunkt</w:t>
            </w:r>
          </w:p>
        </w:tc>
      </w:tr>
      <w:tr w:rsidR="000078A7" w:rsidTr="00457760">
        <w:trPr>
          <w:trHeight w:val="913"/>
        </w:trPr>
        <w:tc>
          <w:tcPr>
            <w:tcW w:w="1861" w:type="dxa"/>
          </w:tcPr>
          <w:p w:rsidR="000078A7" w:rsidRPr="002A7F64" w:rsidRDefault="003B33AC" w:rsidP="000078A7">
            <w:pPr>
              <w:spacing w:before="240"/>
              <w:jc w:val="center"/>
              <w:rPr>
                <w:sz w:val="32"/>
                <w:szCs w:val="32"/>
                <w:lang w:val="en-US"/>
              </w:rPr>
            </w:pPr>
            <w:r>
              <w:rPr>
                <w:sz w:val="32"/>
                <w:szCs w:val="32"/>
                <w:lang w:val="en-US"/>
              </w:rPr>
              <w:t>#9</w:t>
            </w:r>
          </w:p>
          <w:p w:rsidR="000078A7" w:rsidRPr="002A7F64" w:rsidRDefault="000078A7" w:rsidP="000078A7">
            <w:pPr>
              <w:spacing w:before="240"/>
              <w:jc w:val="center"/>
              <w:rPr>
                <w:sz w:val="16"/>
                <w:szCs w:val="16"/>
                <w:lang w:val="en-US"/>
              </w:rPr>
            </w:pPr>
          </w:p>
        </w:tc>
        <w:tc>
          <w:tcPr>
            <w:tcW w:w="4093" w:type="dxa"/>
          </w:tcPr>
          <w:p w:rsidR="000078A7" w:rsidRPr="000078A7" w:rsidRDefault="003B33AC" w:rsidP="000078A7">
            <w:pPr>
              <w:spacing w:before="240"/>
              <w:jc w:val="center"/>
              <w:rPr>
                <w:bCs/>
                <w:sz w:val="40"/>
                <w:szCs w:val="40"/>
                <w:lang w:val="en-US"/>
              </w:rPr>
            </w:pPr>
            <w:r>
              <w:rPr>
                <w:bCs/>
                <w:sz w:val="40"/>
                <w:szCs w:val="40"/>
                <w:lang w:val="en-US"/>
              </w:rPr>
              <w:t>XTL_L1.A2_R37</w:t>
            </w:r>
          </w:p>
        </w:tc>
        <w:tc>
          <w:tcPr>
            <w:tcW w:w="2835" w:type="dxa"/>
          </w:tcPr>
          <w:p w:rsidR="000078A7" w:rsidRPr="002A7F64" w:rsidRDefault="003B33AC" w:rsidP="000078A7">
            <w:pPr>
              <w:spacing w:before="240"/>
              <w:jc w:val="center"/>
              <w:rPr>
                <w:sz w:val="32"/>
                <w:szCs w:val="32"/>
              </w:rPr>
            </w:pPr>
            <w:r>
              <w:rPr>
                <w:sz w:val="32"/>
                <w:szCs w:val="32"/>
              </w:rPr>
              <w:t>160,65</w:t>
            </w:r>
            <w:r w:rsidR="000078A7">
              <w:rPr>
                <w:sz w:val="32"/>
                <w:szCs w:val="32"/>
              </w:rPr>
              <w:t xml:space="preserve"> </w:t>
            </w:r>
            <w:r w:rsidR="000078A7" w:rsidRPr="002A7F64">
              <w:rPr>
                <w:sz w:val="32"/>
                <w:szCs w:val="32"/>
              </w:rPr>
              <w:t>m</w:t>
            </w:r>
          </w:p>
          <w:p w:rsidR="000078A7" w:rsidRPr="002A7F64" w:rsidRDefault="000078A7" w:rsidP="000078A7">
            <w:pPr>
              <w:spacing w:before="240"/>
              <w:jc w:val="center"/>
              <w:rPr>
                <w:sz w:val="16"/>
                <w:szCs w:val="16"/>
              </w:rPr>
            </w:pPr>
          </w:p>
        </w:tc>
        <w:tc>
          <w:tcPr>
            <w:tcW w:w="1980" w:type="dxa"/>
          </w:tcPr>
          <w:p w:rsidR="000078A7" w:rsidRPr="002A7F64" w:rsidRDefault="003B33AC" w:rsidP="000078A7">
            <w:pPr>
              <w:spacing w:before="240"/>
              <w:jc w:val="center"/>
              <w:rPr>
                <w:sz w:val="32"/>
                <w:szCs w:val="32"/>
              </w:rPr>
            </w:pPr>
            <w:r>
              <w:rPr>
                <w:sz w:val="32"/>
                <w:szCs w:val="32"/>
              </w:rPr>
              <w:t>8</w:t>
            </w:r>
          </w:p>
          <w:p w:rsidR="000078A7" w:rsidRPr="002A7F64" w:rsidRDefault="000078A7" w:rsidP="000078A7">
            <w:pPr>
              <w:spacing w:before="240"/>
              <w:jc w:val="center"/>
              <w:rPr>
                <w:sz w:val="16"/>
                <w:szCs w:val="16"/>
              </w:rPr>
            </w:pPr>
          </w:p>
        </w:tc>
      </w:tr>
    </w:tbl>
    <w:p w:rsidR="00270CF5" w:rsidRDefault="000078A7">
      <w:r>
        <w:rPr>
          <w:noProof/>
          <w:lang w:eastAsia="de-DE"/>
        </w:rPr>
        <mc:AlternateContent>
          <mc:Choice Requires="wpg">
            <w:drawing>
              <wp:anchor distT="0" distB="0" distL="114300" distR="114300" simplePos="0" relativeHeight="251654144" behindDoc="0" locked="0" layoutInCell="1" allowOverlap="1" wp14:anchorId="04D0C4AE" wp14:editId="5815F764">
                <wp:simplePos x="0" y="0"/>
                <wp:positionH relativeFrom="column">
                  <wp:posOffset>1369324</wp:posOffset>
                </wp:positionH>
                <wp:positionV relativeFrom="paragraph">
                  <wp:posOffset>133350</wp:posOffset>
                </wp:positionV>
                <wp:extent cx="5317490" cy="584200"/>
                <wp:effectExtent l="38100" t="0" r="0" b="25400"/>
                <wp:wrapNone/>
                <wp:docPr id="22" name="Group 22"/>
                <wp:cNvGraphicFramePr/>
                <a:graphic xmlns:a="http://schemas.openxmlformats.org/drawingml/2006/main">
                  <a:graphicData uri="http://schemas.microsoft.com/office/word/2010/wordprocessingGroup">
                    <wpg:wgp>
                      <wpg:cNvGrpSpPr/>
                      <wpg:grpSpPr>
                        <a:xfrm>
                          <a:off x="0" y="0"/>
                          <a:ext cx="5317490" cy="584200"/>
                          <a:chOff x="0" y="-31778"/>
                          <a:chExt cx="5317490" cy="585107"/>
                        </a:xfrm>
                      </wpg:grpSpPr>
                      <wps:wsp>
                        <wps:cNvPr id="131" name="Straight Arrow Connector 130"/>
                        <wps:cNvCnPr/>
                        <wps:spPr>
                          <a:xfrm flipH="1">
                            <a:off x="0" y="221993"/>
                            <a:ext cx="52603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2193503" y="0"/>
                            <a:ext cx="1104900" cy="266065"/>
                          </a:xfrm>
                          <a:prstGeom prst="rect">
                            <a:avLst/>
                          </a:prstGeom>
                          <a:noFill/>
                          <a:ln w="9525">
                            <a:noFill/>
                            <a:miter lim="800000"/>
                            <a:headEnd/>
                            <a:tailEnd/>
                          </a:ln>
                        </wps:spPr>
                        <wps:txbx>
                          <w:txbxContent>
                            <w:p w:rsidR="00F91CE1" w:rsidRPr="00F91CE1" w:rsidRDefault="00F91CE1">
                              <w:pPr>
                                <w:rPr>
                                  <w:lang w:val="en-US"/>
                                </w:rPr>
                              </w:pPr>
                              <w:r>
                                <w:t>Strahlrichtung</w:t>
                              </w:r>
                            </w:p>
                          </w:txbxContent>
                        </wps:txbx>
                        <wps:bodyPr rot="0" vert="horz" wrap="square" lIns="91440" tIns="45720" rIns="91440" bIns="45720" anchor="t" anchorCtr="0">
                          <a:noAutofit/>
                        </wps:bodyPr>
                      </wps:wsp>
                      <wps:wsp>
                        <wps:cNvPr id="23" name="Text Box 2"/>
                        <wps:cNvSpPr txBox="1">
                          <a:spLocks noChangeArrowheads="1"/>
                        </wps:cNvSpPr>
                        <wps:spPr bwMode="auto">
                          <a:xfrm>
                            <a:off x="4705509" y="-31778"/>
                            <a:ext cx="611981" cy="240913"/>
                          </a:xfrm>
                          <a:prstGeom prst="rect">
                            <a:avLst/>
                          </a:prstGeom>
                          <a:noFill/>
                          <a:ln w="9525">
                            <a:noFill/>
                            <a:miter lim="800000"/>
                            <a:headEnd/>
                            <a:tailEnd/>
                          </a:ln>
                        </wps:spPr>
                        <wps:txbx>
                          <w:txbxContent>
                            <w:p w:rsidR="00B62810" w:rsidRPr="00B62810" w:rsidRDefault="003B33AC">
                              <w:pPr>
                                <w:rPr>
                                  <w:color w:val="548DD4" w:themeColor="text2" w:themeTint="99"/>
                                  <w:sz w:val="16"/>
                                  <w:szCs w:val="16"/>
                                  <w:lang w:val="en-US"/>
                                </w:rPr>
                              </w:pPr>
                              <w:r>
                                <w:rPr>
                                  <w:color w:val="548DD4" w:themeColor="text2" w:themeTint="99"/>
                                  <w:sz w:val="16"/>
                                  <w:szCs w:val="16"/>
                                </w:rPr>
                                <w:t>160,65</w:t>
                              </w:r>
                              <w:r w:rsidR="00B62810" w:rsidRPr="00B62810">
                                <w:rPr>
                                  <w:color w:val="548DD4" w:themeColor="text2" w:themeTint="99"/>
                                  <w:sz w:val="16"/>
                                  <w:szCs w:val="16"/>
                                </w:rPr>
                                <w:t xml:space="preserve"> m</w:t>
                              </w:r>
                            </w:p>
                          </w:txbxContent>
                        </wps:txbx>
                        <wps:bodyPr rot="0" vert="horz" wrap="square" lIns="91440" tIns="45720" rIns="91440" bIns="45720" anchor="t" anchorCtr="0">
                          <a:noAutofit/>
                        </wps:bodyPr>
                      </wps:wsp>
                      <wps:wsp>
                        <wps:cNvPr id="24" name="Straight Arrow Connector 130"/>
                        <wps:cNvCnPr/>
                        <wps:spPr>
                          <a:xfrm flipV="1">
                            <a:off x="4966665" y="140229"/>
                            <a:ext cx="0" cy="413100"/>
                          </a:xfrm>
                          <a:prstGeom prst="straightConnector1">
                            <a:avLst/>
                          </a:prstGeom>
                          <a:ln w="31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107.8pt;margin-top:10.5pt;width:418.7pt;height:46pt;z-index:251654144;mso-width-relative:margin;mso-height-relative:margin" coordorigin=",-317" coordsize="53174,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">
                <v:shapetype id="_x0000_t32" coordsize="21600,21600" o:spt="32" o:oned="t" path="m,l21600,21600e" filled="f">
                  <v:path arrowok="t" fillok="f" o:connecttype="none"/>
                  <o:lock v:ext="edit" shapetype="t"/>
                </v:shapetype>
                <v:shape id="Straight Arrow Connector 130" o:spid="_x0000_s1027" type="#_x0000_t32" style="position:absolute;top:2219;width:526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L2ccAAADcAAAADwAAAGRycy9kb3ducmV2LnhtbESP3WrCQBCF7wu+wzJC7+rGn0pJXUUU&#10;QREqsYJ4N2anSTA7G3a3Jn37bqHg3QznzPnOzBadqcWdnK8sKxgOEhDEudUVFwpOn5uXNxA+IGus&#10;LZOCH/KwmPeeZphq23JG92MoRAxhn6KCMoQmldLnJRn0A9sQR+3LOoMhrq6Q2mEbw00tR0kylQYr&#10;joQSG1qVlN+O3yZC1pPsdX/eXyeULQ/tdXf5CO6i1HO/W76DCNSFh/n/eqtj/fEQ/p6JE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4vZxwAAANwAAAAPAAAAAAAA&#10;AAAAAAAAAKECAABkcnMvZG93bnJldi54bWxQSwUGAAAAAAQABAD5AAAAlQMAAAAA&#10;" strokecolor="#4579b8 [3044]">
                  <v:stroke endarrow="open"/>
                </v:shape>
                <v:shapetype id="_x0000_t202" coordsize="21600,21600" o:spt="202" path="m,l,21600r21600,l21600,xe">
                  <v:stroke joinstyle="miter"/>
                  <v:path gradientshapeok="t" o:connecttype="rect"/>
                </v:shapetype>
                <v:shape id="Text Box 2" o:spid="_x0000_s1028" type="#_x0000_t202" style="position:absolute;left:21935;width:1104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F91CE1" w:rsidRPr="00F91CE1" w:rsidRDefault="00F91CE1">
                        <w:pPr>
                          <w:rPr>
                            <w:lang w:val="en-US"/>
                          </w:rPr>
                        </w:pPr>
                        <w:r>
                          <w:t>Strahlrichtung</w:t>
                        </w:r>
                      </w:p>
                    </w:txbxContent>
                  </v:textbox>
                </v:shape>
                <v:shape id="Text Box 2" o:spid="_x0000_s1029" type="#_x0000_t202" style="position:absolute;left:47055;top:-317;width:611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62810" w:rsidRPr="00B62810" w:rsidRDefault="003B33AC">
                        <w:pPr>
                          <w:rPr>
                            <w:color w:val="548DD4" w:themeColor="text2" w:themeTint="99"/>
                            <w:sz w:val="16"/>
                            <w:szCs w:val="16"/>
                            <w:lang w:val="en-US"/>
                          </w:rPr>
                        </w:pPr>
                        <w:r>
                          <w:rPr>
                            <w:color w:val="548DD4" w:themeColor="text2" w:themeTint="99"/>
                            <w:sz w:val="16"/>
                            <w:szCs w:val="16"/>
                          </w:rPr>
                          <w:t>160,65</w:t>
                        </w:r>
                        <w:r w:rsidR="00B62810" w:rsidRPr="00B62810">
                          <w:rPr>
                            <w:color w:val="548DD4" w:themeColor="text2" w:themeTint="99"/>
                            <w:sz w:val="16"/>
                            <w:szCs w:val="16"/>
                          </w:rPr>
                          <w:t xml:space="preserve"> m</w:t>
                        </w:r>
                      </w:p>
                    </w:txbxContent>
                  </v:textbox>
                </v:shape>
                <v:shape id="Straight Arrow Connector 130" o:spid="_x0000_s1030" type="#_x0000_t32" style="position:absolute;left:49666;top:1402;width:0;height:4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9xL8AAADbAAAADwAAAGRycy9kb3ducmV2LnhtbESPQYvCMBSE78L+h/AWvGm6KkW6RpFV&#10;QY/qwl4fzdu22LyUJNr4740geBxm5htmsYqmFTdyvrGs4GucgSAurW64UvB73o3mIHxA1thaJgV3&#10;8rBafgwWWGjb85Fup1CJBGFfoII6hK6Q0pc1GfRj2xEn7986gyFJV0ntsE9w08pJluXSYMNpocaO&#10;fmoqL6erUbCd5zHv3abZRBvZdIc/lGGq1PAzrr9BBIrhHX6191rBZAbPL+kH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BT9xL8AAADbAAAADwAAAAAAAAAAAAAAAACh&#10;AgAAZHJzL2Rvd25yZXYueG1sUEsFBgAAAAAEAAQA+QAAAI0DAAAAAA==&#10;" strokecolor="#4579b8 [3044]" strokeweight=".25pt"/>
              </v:group>
            </w:pict>
          </mc:Fallback>
        </mc:AlternateContent>
      </w:r>
      <w:r w:rsidR="00270CF5">
        <w:tab/>
      </w:r>
      <w:r w:rsidR="00270CF5">
        <w:tab/>
      </w:r>
      <w:r w:rsidR="00270CF5">
        <w:tab/>
      </w:r>
    </w:p>
    <w:p w:rsidR="00270CF5" w:rsidRDefault="00B04DCC">
      <w:r>
        <w:rPr>
          <w:noProof/>
          <w:lang w:eastAsia="de-DE"/>
        </w:rPr>
        <mc:AlternateContent>
          <mc:Choice Requires="wpg">
            <w:drawing>
              <wp:anchor distT="0" distB="0" distL="114300" distR="114300" simplePos="0" relativeHeight="251684864" behindDoc="0" locked="0" layoutInCell="1" allowOverlap="1">
                <wp:simplePos x="0" y="0"/>
                <wp:positionH relativeFrom="column">
                  <wp:posOffset>287655</wp:posOffset>
                </wp:positionH>
                <wp:positionV relativeFrom="paragraph">
                  <wp:posOffset>354965</wp:posOffset>
                </wp:positionV>
                <wp:extent cx="6393815" cy="3226435"/>
                <wp:effectExtent l="0" t="0" r="26035" b="88265"/>
                <wp:wrapTopAndBottom/>
                <wp:docPr id="11" name="Group 11"/>
                <wp:cNvGraphicFramePr/>
                <a:graphic xmlns:a="http://schemas.openxmlformats.org/drawingml/2006/main">
                  <a:graphicData uri="http://schemas.microsoft.com/office/word/2010/wordprocessingGroup">
                    <wpg:wgp>
                      <wpg:cNvGrpSpPr/>
                      <wpg:grpSpPr>
                        <a:xfrm>
                          <a:off x="0" y="0"/>
                          <a:ext cx="6393815" cy="3226435"/>
                          <a:chOff x="0" y="0"/>
                          <a:chExt cx="6394215" cy="3226435"/>
                        </a:xfrm>
                      </wpg:grpSpPr>
                      <pic:pic xmlns:pic="http://schemas.openxmlformats.org/drawingml/2006/picture">
                        <pic:nvPicPr>
                          <pic:cNvPr id="25" name="Picture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412750" y="0"/>
                            <a:ext cx="5645150" cy="2616200"/>
                          </a:xfrm>
                          <a:prstGeom prst="rect">
                            <a:avLst/>
                          </a:prstGeom>
                          <a:noFill/>
                        </pic:spPr>
                      </pic:pic>
                      <wpg:grpSp>
                        <wpg:cNvPr id="95" name="Group 94"/>
                        <wpg:cNvGrpSpPr/>
                        <wpg:grpSpPr>
                          <a:xfrm>
                            <a:off x="0" y="2578100"/>
                            <a:ext cx="6394215" cy="358691"/>
                            <a:chOff x="-1217291" y="2574161"/>
                            <a:chExt cx="6414032" cy="360761"/>
                          </a:xfrm>
                        </wpg:grpSpPr>
                        <wps:wsp>
                          <wps:cNvPr id="2" name="Rectangle 2"/>
                          <wps:cNvSpPr/>
                          <wps:spPr>
                            <a:xfrm>
                              <a:off x="0" y="2574161"/>
                              <a:ext cx="1720800" cy="36004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33AC" w:rsidRDefault="003B33AC" w:rsidP="003B33AC">
                                <w:pPr>
                                  <w:rPr>
                                    <w:rFonts w:eastAsia="Times New Roman"/>
                                  </w:rPr>
                                </w:pPr>
                              </w:p>
                            </w:txbxContent>
                          </wps:txbx>
                          <wps:bodyPr rtlCol="0" anchor="ctr"/>
                        </wps:wsp>
                        <wps:wsp>
                          <wps:cNvPr id="3" name="Rectangle 3"/>
                          <wps:cNvSpPr/>
                          <wps:spPr>
                            <a:xfrm>
                              <a:off x="1734862" y="2574339"/>
                              <a:ext cx="1720800" cy="36004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33AC" w:rsidRDefault="003B33AC" w:rsidP="003B33AC">
                                <w:pPr>
                                  <w:rPr>
                                    <w:rFonts w:eastAsia="Times New Roman"/>
                                  </w:rPr>
                                </w:pPr>
                              </w:p>
                            </w:txbxContent>
                          </wps:txbx>
                          <wps:bodyPr rtlCol="0" anchor="ctr"/>
                        </wps:wsp>
                        <wps:wsp>
                          <wps:cNvPr id="4" name="Rectangle 4"/>
                          <wps:cNvSpPr/>
                          <wps:spPr>
                            <a:xfrm>
                              <a:off x="3475941" y="2574339"/>
                              <a:ext cx="1720800" cy="36004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33AC" w:rsidRDefault="003B33AC" w:rsidP="003B33AC">
                                <w:pPr>
                                  <w:rPr>
                                    <w:rFonts w:eastAsia="Times New Roman"/>
                                  </w:rPr>
                                </w:pPr>
                              </w:p>
                            </w:txbxContent>
                          </wps:txbx>
                          <wps:bodyPr rtlCol="0" anchor="ctr"/>
                        </wps:wsp>
                        <wps:wsp>
                          <wps:cNvPr id="31" name="Rectangle 31"/>
                          <wps:cNvSpPr/>
                          <wps:spPr>
                            <a:xfrm>
                              <a:off x="-1217291" y="2574882"/>
                              <a:ext cx="1204694" cy="36004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33AC" w:rsidRDefault="003B33AC" w:rsidP="003B33AC">
                                <w:pPr>
                                  <w:rPr>
                                    <w:rFonts w:eastAsia="Times New Roman"/>
                                  </w:rPr>
                                </w:pPr>
                              </w:p>
                            </w:txbxContent>
                          </wps:txbx>
                          <wps:bodyPr rtlCol="0" anchor="ctr"/>
                        </wps:wsp>
                      </wpg:grpSp>
                      <wpg:grpSp>
                        <wpg:cNvPr id="29" name="Group 29"/>
                        <wpg:cNvGrpSpPr/>
                        <wpg:grpSpPr>
                          <a:xfrm>
                            <a:off x="685800" y="1943100"/>
                            <a:ext cx="3919855" cy="1283335"/>
                            <a:chOff x="-82563" y="0"/>
                            <a:chExt cx="3921049" cy="1284605"/>
                          </a:xfrm>
                        </wpg:grpSpPr>
                        <wps:wsp>
                          <wps:cNvPr id="26" name="Arc 26"/>
                          <wps:cNvSpPr/>
                          <wps:spPr>
                            <a:xfrm>
                              <a:off x="-82563" y="14630"/>
                              <a:ext cx="1818005" cy="1254760"/>
                            </a:xfrm>
                            <a:prstGeom prst="arc">
                              <a:avLst>
                                <a:gd name="adj1" fmla="val 21568449"/>
                                <a:gd name="adj2" fmla="val 5400000"/>
                              </a:avLst>
                            </a:prstGeom>
                            <a:noFill/>
                            <a:ln w="38100" cap="flat" cmpd="tri"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c 27"/>
                          <wps:cNvSpPr/>
                          <wps:spPr>
                            <a:xfrm flipH="1">
                              <a:off x="1885226" y="0"/>
                              <a:ext cx="1953260" cy="1284605"/>
                            </a:xfrm>
                            <a:prstGeom prst="arc">
                              <a:avLst>
                                <a:gd name="adj1" fmla="val 21568449"/>
                                <a:gd name="adj2" fmla="val 5400000"/>
                              </a:avLst>
                            </a:prstGeom>
                            <a:noFill/>
                            <a:ln w="38100" cap="flat" cmpd="tri"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03687" y="687628"/>
                              <a:ext cx="182880" cy="212141"/>
                            </a:xfrm>
                            <a:prstGeom prst="rect">
                              <a:avLst/>
                            </a:prstGeom>
                            <a:noFill/>
                          </pic:spPr>
                        </pic:pic>
                      </wpg:grpSp>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39900" y="450850"/>
                            <a:ext cx="3765550" cy="2127250"/>
                          </a:xfrm>
                          <a:prstGeom prst="rect">
                            <a:avLst/>
                          </a:prstGeom>
                        </pic:spPr>
                      </pic:pic>
                      <pic:pic xmlns:pic="http://schemas.openxmlformats.org/drawingml/2006/picture">
                        <pic:nvPicPr>
                          <pic:cNvPr id="1" name="Picture 1"/>
                          <pic:cNvPicPr>
                            <a:picLocks noChangeAspect="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406400" y="444500"/>
                            <a:ext cx="889000" cy="2133600"/>
                          </a:xfrm>
                          <a:prstGeom prst="rect">
                            <a:avLst/>
                          </a:prstGeom>
                        </pic:spPr>
                      </pic:pic>
                    </wpg:wgp>
                  </a:graphicData>
                </a:graphic>
              </wp:anchor>
            </w:drawing>
          </mc:Choice>
          <mc:Fallback>
            <w:pict>
              <v:group id="Group 11" o:spid="_x0000_s1031" style="position:absolute;margin-left:22.65pt;margin-top:27.95pt;width:503.45pt;height:254.05pt;z-index:251684864" coordsize="63942,322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style="position:absolute;left:4127;width:56452;height:261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zhvFAAAA2wAAAA8AAABkcnMvZG93bnJldi54bWxEj81qwzAQhO+FvoPYQi4lkWtoCW4UE0Ic&#10;fOih+YFcF2trm1grI6m2k6evCoUeh5n5hlnlk+nEQM63lhW8LBIQxJXVLdcKzqdivgThA7LGzjIp&#10;uJGHfP34sMJM25EPNBxDLSKEfYYKmhD6TEpfNWTQL2xPHL0v6wyGKF0ttcMxwk0n0yR5kwZbjgsN&#10;9rRtqLoev40Cuf+sizQ5UFE+79pLf/+4OFwqNXuaNu8gAk3hP/zXLrWC9BV+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3s4bxQAAANsAAAAPAAAAAAAAAAAAAAAA&#10;AJ8CAABkcnMvZG93bnJldi54bWxQSwUGAAAAAAQABAD3AAAAkQMAAAAA&#10;">
                  <v:imagedata r:id="rId14" o:title=""/>
                  <v:path arrowok="t"/>
                </v:shape>
                <v:group id="Group 94" o:spid="_x0000_s1033" style="position:absolute;top:25781;width:63942;height:3586" coordorigin="-12172,25741" coordsize="64140,3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2" o:spid="_x0000_s1034" style="position:absolute;top:25741;width:17208;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VuMIA&#10;AADaAAAADwAAAGRycy9kb3ducmV2LnhtbESPQWsCMRSE7wX/Q3iCt5qobZHVKCIWpIcWrd4fm+du&#10;MHlZNqm7/ntTKPQ4zMw3zHLdeydu1EYbWMNkrEAQl8FYrjScvt+f5yBiQjboApOGO0VYrwZPSyxM&#10;6PhAt2OqRIZwLFBDnVJTSBnLmjzGcWiIs3cJrceUZVtJ02KX4d7JqVJv0qPlvFBjQ9uayuvxx2uw&#10;X+r1pbS7znxsZ2p3cK763J+1Hg37zQJEoj79h//ae6NhCr9X8g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1W4wgAAANoAAAAPAAAAAAAAAAAAAAAAAJgCAABkcnMvZG93&#10;bnJldi54bWxQSwUGAAAAAAQABAD1AAAAhwMAAAAA&#10;" strokeweight=".5pt">
                    <v:fill r:id="rId15" o:title="" recolor="t" rotate="t" type="tile"/>
                    <v:textbox>
                      <w:txbxContent>
                        <w:p w:rsidR="003B33AC" w:rsidRDefault="003B33AC" w:rsidP="003B33AC">
                          <w:pPr>
                            <w:rPr>
                              <w:rFonts w:eastAsia="Times New Roman"/>
                            </w:rPr>
                          </w:pPr>
                        </w:p>
                      </w:txbxContent>
                    </v:textbox>
                  </v:rect>
                  <v:rect id="Rectangle 3" o:spid="_x0000_s1035" style="position:absolute;left:17348;top:25743;width:17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wI8IA&#10;AADaAAAADwAAAGRycy9kb3ducmV2LnhtbESPQWsCMRSE7wX/Q3hCbzWx2iJbo4hYEA8Wrb0/Nq+7&#10;ocnLsknd9d8bQfA4zMw3zHzZeyfO1EYbWMN4pEAQl8FYrjScvj9fZiBiQjboApOGC0VYLgZPcyxM&#10;6PhA52OqRIZwLFBDnVJTSBnLmjzGUWiIs/cbWo8py7aSpsUuw72Tr0q9S4+W80KNDa1rKv+O/16D&#10;/VJv09JuOrNbT9Tm4Fy13/5o/TzsVx8gEvXpEb63t0bDBG5X8g2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AjwgAAANoAAAAPAAAAAAAAAAAAAAAAAJgCAABkcnMvZG93&#10;bnJldi54bWxQSwUGAAAAAAQABAD1AAAAhwMAAAAA&#10;" strokeweight=".5pt">
                    <v:fill r:id="rId15" o:title="" recolor="t" rotate="t" type="tile"/>
                    <v:textbox>
                      <w:txbxContent>
                        <w:p w:rsidR="003B33AC" w:rsidRDefault="003B33AC" w:rsidP="003B33AC">
                          <w:pPr>
                            <w:rPr>
                              <w:rFonts w:eastAsia="Times New Roman"/>
                            </w:rPr>
                          </w:pPr>
                        </w:p>
                      </w:txbxContent>
                    </v:textbox>
                  </v:rect>
                  <v:rect id="Rectangle 4" o:spid="_x0000_s1036" style="position:absolute;left:34759;top:25743;width:17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oV8IA&#10;AADaAAAADwAAAGRycy9kb3ducmV2LnhtbESPQWsCMRSE7wX/Q3hCbzWxtUVWo4hYEA8tWr0/Ns/d&#10;YPKybFJ3++9NQfA4zMw3zHzZeyeu1EYbWMN4pEAQl8FYrjQcfz5fpiBiQjboApOGP4qwXAye5liY&#10;0PGerodUiQzhWKCGOqWmkDKWNXmMo9AQZ+8cWo8py7aSpsUuw72Tr0p9SI+W80KNDa1rKi+HX6/B&#10;fqv3SWk3ndmt39Rm71z1tT1p/TzsVzMQifr0CN/bW6NhAv9X8g2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mhXwgAAANoAAAAPAAAAAAAAAAAAAAAAAJgCAABkcnMvZG93&#10;bnJldi54bWxQSwUGAAAAAAQABAD1AAAAhwMAAAAA&#10;" strokeweight=".5pt">
                    <v:fill r:id="rId15" o:title="" recolor="t" rotate="t" type="tile"/>
                    <v:textbox>
                      <w:txbxContent>
                        <w:p w:rsidR="003B33AC" w:rsidRDefault="003B33AC" w:rsidP="003B33AC">
                          <w:pPr>
                            <w:rPr>
                              <w:rFonts w:eastAsia="Times New Roman"/>
                            </w:rPr>
                          </w:pPr>
                        </w:p>
                      </w:txbxContent>
                    </v:textbox>
                  </v:rect>
                  <v:rect id="Rectangle 31" o:spid="_x0000_s1037" style="position:absolute;left:-12172;top:25748;width:12047;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x1cIA&#10;AADbAAAADwAAAGRycy9kb3ducmV2LnhtbESPQWsCMRSE7wX/Q3hCbzWxtiKrUUQsSA8t2np/bJ67&#10;weRl2aTu+u9NQfA4zMw3zGLVeycu1EYbWMN4pEAQl8FYrjT8/ny8zEDEhGzQBSYNV4qwWg6eFliY&#10;0PGeLodUiQzhWKCGOqWmkDKWNXmMo9AQZ+8UWo8py7aSpsUuw72Tr0pNpUfLeaHGhjY1lefDn9dg&#10;v9X7W2m3nfncTNR271z1tTtq/Tzs13MQifr0CN/bO6NhMob/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7HVwgAAANsAAAAPAAAAAAAAAAAAAAAAAJgCAABkcnMvZG93&#10;bnJldi54bWxQSwUGAAAAAAQABAD1AAAAhwMAAAAA&#10;" strokeweight=".5pt">
                    <v:fill r:id="rId15" o:title="" recolor="t" rotate="t" type="tile"/>
                    <v:textbox>
                      <w:txbxContent>
                        <w:p w:rsidR="003B33AC" w:rsidRDefault="003B33AC" w:rsidP="003B33AC">
                          <w:pPr>
                            <w:rPr>
                              <w:rFonts w:eastAsia="Times New Roman"/>
                            </w:rPr>
                          </w:pPr>
                        </w:p>
                      </w:txbxContent>
                    </v:textbox>
                  </v:rect>
                </v:group>
                <v:group id="Group 29" o:spid="_x0000_s1038" style="position:absolute;left:6858;top:19431;width:39198;height:12833" coordorigin="-825" coordsize="39210,1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rc 26" o:spid="_x0000_s1039" style="position:absolute;left:-825;top:146;width:18179;height:12547;visibility:visible;mso-wrap-style:square;v-text-anchor:middle" coordsize="1818005,125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708UA&#10;AADbAAAADwAAAGRycy9kb3ducmV2LnhtbESPQWvCQBSE74X+h+UVeilmYw62RDdBKoKnWm1Bj4/s&#10;MwnNvg3ZNa7+erdQ6HGYmW+YRRlMJ0YaXGtZwTRJQRBXVrdcK/j+Wk/eQDiPrLGzTAqu5KAsHh8W&#10;mGt74R2Ne1+LCGGXo4LG+z6X0lUNGXSJ7Ymjd7KDQR/lUEs94CXCTSezNJ1Jgy3HhQZ7em+o+tmf&#10;jYKP1W36Ou5ePoM5hupwPW2zpd4q9fwUlnMQnoL/D/+1N1pBNoPfL/EH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rvTxQAAANsAAAAPAAAAAAAAAAAAAAAAAJgCAABkcnMv&#10;ZG93bnJldi54bWxQSwUGAAAAAAQABAD1AAAAigMAAAAA&#10;" path="m1817925,619038nsc1821936,827207,1676066,1023192,1428552,1142183v-152446,73288,-333767,112577,-519550,112577c909002,1045633,909003,836507,909003,627380r908922,-8342xem1817925,619038nfc1821936,827207,1676066,1023192,1428552,1142183v-152446,73288,-333767,112577,-519550,112577e" filled="f" strokecolor="#ffc000" strokeweight="3pt">
                    <v:stroke linestyle="thickBetweenThin"/>
                    <v:shadow on="t" color="black" opacity="22937f" origin=",.5" offset="0,.63889mm"/>
                    <v:path arrowok="t" o:connecttype="custom" o:connectlocs="1817925,619038;1428552,1142183;909002,1254760" o:connectangles="0,0,0"/>
                  </v:shape>
                  <v:shape id="Arc 27" o:spid="_x0000_s1040" style="position:absolute;left:18852;width:19532;height:12846;flip:x;visibility:visible;mso-wrap-style:square;v-text-anchor:middle" coordsize="1953260,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vd8QA&#10;AADbAAAADwAAAGRycy9kb3ducmV2LnhtbESPT2vCQBTE7wW/w/KE3upGKa1GV7GFSj2Jf8DrM/vM&#10;RrNvQ3abxG/vCgWPw8z8hpktOluKhmpfOFYwHCQgiDOnC84VHPY/b2MQPiBrLB2Tght5WMx7LzNM&#10;tWt5S80u5CJC2KeowIRQpVL6zJBFP3AVcfTOrrYYoqxzqWtsI9yWcpQkH9JiwXHBYEXfhrLr7s8q&#10;qG64Ouqv0/txM1lf9OqybZvMKPXa75ZTEIG68Az/t3+1gtEn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73fEAAAA2wAAAA8AAAAAAAAAAAAAAAAAmAIAAGRycy9k&#10;b3ducmV2LnhtbFBLBQYAAAAABAAEAPUAAACJAwAAAAA=&#10;" path="m1953165,633340nsc1957799,851716,1793393,1056678,1516715,1177454v-160083,69879,-347950,107152,-540085,107152l976630,642303r976535,-8963xem1953165,633340nfc1957799,851716,1793393,1056678,1516715,1177454v-160083,69879,-347950,107152,-540085,107152e" filled="f" strokecolor="#ffc000" strokeweight="3pt">
                    <v:stroke linestyle="thickBetweenThin"/>
                    <v:shadow on="t" color="black" opacity="22937f" origin=",.5" offset="0,.63889mm"/>
                    <v:path arrowok="t" o:connecttype="custom" o:connectlocs="1953165,633340;1516715,1177454;976630,1284606" o:connectangles="0,0,0"/>
                  </v:shape>
                  <v:shape id="Picture 28" o:spid="_x0000_s1041" type="#_x0000_t75" style="position:absolute;left:12036;top:6876;width:1829;height: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RrTAAAAA2wAAAA8AAABkcnMvZG93bnJldi54bWxET02LwjAQvQv+hzALexGbWkWl2ygiKl6t&#10;e9nbbDPbFptJaaJ2/fXmIHh8vO9s3ZtG3KhztWUFkygGQVxYXXOp4Pu8Hy9BOI+ssbFMCv7JwXo1&#10;HGSYanvnE91yX4oQwi5FBZX3bSqlKyoy6CLbEgfuz3YGfYBdKXWH9xBuGpnE8VwarDk0VNjStqLi&#10;kl+Ngul8dt0sTOKWPHL738fhYmY/O6U+P/rNFwhPvX+LX+6jVpCEse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y1GtMAAAADbAAAADwAAAAAAAAAAAAAAAACfAgAA&#10;ZHJzL2Rvd25yZXYueG1sUEsFBgAAAAAEAAQA9wAAAIwDAAAAAA==&#10;">
                    <v:imagedata r:id="rId16" o:title=""/>
                    <v:path arrowok="t"/>
                  </v:shape>
                </v:group>
                <v:shape id="Picture 6" o:spid="_x0000_s1042" type="#_x0000_t75" style="position:absolute;left:17399;top:4508;width:37655;height:21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HlmbDAAAA2gAAAA8AAABkcnMvZG93bnJldi54bWxEj0FrAjEUhO+C/yE8oRepiaVIWY0iBWl7&#10;EatevD03z83i5mW7STX++0YoeBxm5htmtkiuERfqQu1Zw3ikQBCX3tRcadjvVs9vIEJENth4Jg03&#10;CrCY93szLIy/8jddtrESGcKhQA02xraQMpSWHIaRb4mzd/Kdw5hlV0nT4TXDXSNflJpIhzXnBYst&#10;vVsqz9tfp+GgNselatxwHd0u2fTz9br/OGj9NEjLKYhIKT7C/+1Po2EC9yv5Bs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eWZsMAAADaAAAADwAAAAAAAAAAAAAAAACf&#10;AgAAZHJzL2Rvd25yZXYueG1sUEsFBgAAAAAEAAQA9wAAAI8DAAAAAA==&#10;">
                  <v:imagedata r:id="rId17" o:title=""/>
                  <v:path arrowok="t"/>
                </v:shape>
                <v:shape id="Picture 1" o:spid="_x0000_s1043" type="#_x0000_t75" style="position:absolute;left:4064;top:4445;width:8890;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WyYrAAAAA2gAAAA8AAABkcnMvZG93bnJldi54bWxETz1rwzAQ3QP9D+IK3WLZhZTgRjGOoTRr&#10;nWTodlhX2411MpYaK/31VaCQ6Xi8z9sUwQziQpPrLSvIkhQEcWN1z62C4+FtuQbhPLLGwTIpuJKD&#10;Yvuw2GCu7cwfdKl9K2IIuxwVdN6PuZSu6cigS+xIHLkvOxn0EU6t1BPOMdwM8jlNX6TBnmNDhyNV&#10;HTXn+sco0IaO8+r9+rmrTt9ZqMtf58JBqafHUL6C8BT8Xfzv3us4H26v3K7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lbJisAAAADaAAAADwAAAAAAAAAAAAAAAACfAgAA&#10;ZHJzL2Rvd25yZXYueG1sUEsFBgAAAAAEAAQA9wAAAIwDAAAAAA==&#10;">
                  <v:imagedata r:id="rId18" o:title="" recolortarget="#837a4a [1454]"/>
                  <v:path arrowok="t"/>
                </v:shape>
                <w10:wrap type="topAndBottom"/>
              </v:group>
            </w:pict>
          </mc:Fallback>
        </mc:AlternateContent>
      </w:r>
    </w:p>
    <w:p w:rsidR="00270CF5" w:rsidRDefault="00270CF5"/>
    <w:p w:rsidR="003A7F93" w:rsidRDefault="003A7F93" w:rsidP="003A7F93">
      <w:pPr>
        <w:pStyle w:val="ListParagraph"/>
        <w:numPr>
          <w:ilvl w:val="0"/>
          <w:numId w:val="1"/>
        </w:numPr>
      </w:pPr>
      <w:r>
        <w:t>Racks 1 und 2 werden im LLRF-Labor (XTIN/UG05/020,</w:t>
      </w:r>
      <w:r w:rsidRPr="005A0572">
        <w:t xml:space="preserve"> </w:t>
      </w:r>
      <w:r>
        <w:t>RATA) vorbestückt und getestet. Ansprechpartner W. Wierba (Tel. 3021), J. Branlard (1599)</w:t>
      </w:r>
    </w:p>
    <w:p w:rsidR="003A7F93" w:rsidRDefault="003A7F93" w:rsidP="003A7F93">
      <w:pPr>
        <w:pStyle w:val="ListParagraph"/>
      </w:pPr>
    </w:p>
    <w:p w:rsidR="003A7F93" w:rsidRDefault="003A7F93" w:rsidP="003A7F93">
      <w:pPr>
        <w:pStyle w:val="ListParagraph"/>
        <w:numPr>
          <w:ilvl w:val="0"/>
          <w:numId w:val="1"/>
        </w:numPr>
      </w:pPr>
      <w:r>
        <w:t>Rack 3 muss vorbereitet werden:</w:t>
      </w:r>
    </w:p>
    <w:p w:rsidR="003A7F93" w:rsidRDefault="003A7F93" w:rsidP="003A7F93">
      <w:pPr>
        <w:pStyle w:val="ListParagraph"/>
        <w:numPr>
          <w:ilvl w:val="1"/>
          <w:numId w:val="1"/>
        </w:numPr>
      </w:pPr>
      <w:r>
        <w:t>Steckdosenleisten</w:t>
      </w:r>
    </w:p>
    <w:p w:rsidR="003A7F93" w:rsidRDefault="003A7F93" w:rsidP="003A7F93">
      <w:pPr>
        <w:pStyle w:val="ListParagraph"/>
        <w:numPr>
          <w:ilvl w:val="1"/>
          <w:numId w:val="1"/>
        </w:numPr>
      </w:pPr>
      <w:r>
        <w:t>Beleuchtung</w:t>
      </w:r>
    </w:p>
    <w:p w:rsidR="003A7F93" w:rsidRDefault="003A7F93" w:rsidP="003A7F93">
      <w:pPr>
        <w:pStyle w:val="ListParagraph"/>
        <w:numPr>
          <w:ilvl w:val="1"/>
          <w:numId w:val="1"/>
        </w:numPr>
      </w:pPr>
      <w:r>
        <w:t>Verkabelung</w:t>
      </w:r>
    </w:p>
    <w:p w:rsidR="003A7F93" w:rsidRDefault="003A7F93" w:rsidP="003A7F93">
      <w:pPr>
        <w:pStyle w:val="ListParagraph"/>
        <w:ind w:left="1440"/>
      </w:pPr>
    </w:p>
    <w:p w:rsidR="003A7F93" w:rsidRDefault="003A7F93" w:rsidP="003A7F93">
      <w:pPr>
        <w:pStyle w:val="ListParagraph"/>
        <w:numPr>
          <w:ilvl w:val="0"/>
          <w:numId w:val="1"/>
        </w:numPr>
      </w:pPr>
      <w:r>
        <w:t>Schrank wird im Tunnel Installiert (</w:t>
      </w:r>
      <w:r w:rsidRPr="007E0CC7">
        <w:t xml:space="preserve">Punkt </w:t>
      </w:r>
      <w:r>
        <w:t>3+4</w:t>
      </w:r>
      <w:r w:rsidRPr="007E0CC7">
        <w:t xml:space="preserve"> ggf. zusammen mit MEA/KT</w:t>
      </w:r>
      <w:r>
        <w:t>)</w:t>
      </w:r>
    </w:p>
    <w:p w:rsidR="003A7F93" w:rsidRDefault="003A7F93" w:rsidP="003A7F93">
      <w:pPr>
        <w:pStyle w:val="ListParagraph"/>
      </w:pPr>
    </w:p>
    <w:p w:rsidR="003A7F93" w:rsidRDefault="003A7F93" w:rsidP="003A7F93">
      <w:pPr>
        <w:pStyle w:val="ListParagraph"/>
        <w:numPr>
          <w:ilvl w:val="0"/>
          <w:numId w:val="1"/>
        </w:numPr>
      </w:pPr>
      <w:r>
        <w:t>LWL-Einfädelung und Montage  (Kellner Telecom)</w:t>
      </w:r>
    </w:p>
    <w:p w:rsidR="003A7F93" w:rsidRDefault="003A7F93" w:rsidP="003A7F93">
      <w:pPr>
        <w:pStyle w:val="ListParagraph"/>
        <w:numPr>
          <w:ilvl w:val="1"/>
          <w:numId w:val="1"/>
        </w:numPr>
      </w:pPr>
      <w:r>
        <w:t>incl. De-Montage Flanschplatte</w:t>
      </w:r>
    </w:p>
    <w:p w:rsidR="003A7F93" w:rsidRDefault="003A7F93" w:rsidP="003A7F93">
      <w:pPr>
        <w:pStyle w:val="ListParagraph"/>
        <w:numPr>
          <w:ilvl w:val="1"/>
          <w:numId w:val="1"/>
        </w:numPr>
      </w:pPr>
      <w:r>
        <w:t>Montage Hammerkopfschienen</w:t>
      </w:r>
    </w:p>
    <w:p w:rsidR="003A7F93" w:rsidRDefault="003A7F93" w:rsidP="003A7F93">
      <w:pPr>
        <w:pStyle w:val="ListParagraph"/>
        <w:numPr>
          <w:ilvl w:val="1"/>
          <w:numId w:val="1"/>
        </w:numPr>
      </w:pPr>
      <w:r>
        <w:t>Bestückung der neuen Flanschplatte mit Blindstopfen und Verschraubungen</w:t>
      </w:r>
    </w:p>
    <w:p w:rsidR="003A7F93" w:rsidRDefault="003A7F93" w:rsidP="003A7F93">
      <w:pPr>
        <w:pStyle w:val="ListParagraph"/>
        <w:numPr>
          <w:ilvl w:val="1"/>
          <w:numId w:val="1"/>
        </w:numPr>
      </w:pPr>
      <w:r>
        <w:t>Montage der Flanschplatte</w:t>
      </w:r>
    </w:p>
    <w:p w:rsidR="003A7F93" w:rsidRDefault="003A7F93" w:rsidP="003A7F93">
      <w:pPr>
        <w:pStyle w:val="ListParagraph"/>
        <w:ind w:left="1440"/>
      </w:pPr>
    </w:p>
    <w:p w:rsidR="003A7F93" w:rsidRDefault="003A7F93" w:rsidP="003A7F93">
      <w:pPr>
        <w:pStyle w:val="ListParagraph"/>
        <w:numPr>
          <w:ilvl w:val="0"/>
          <w:numId w:val="1"/>
        </w:numPr>
      </w:pPr>
      <w:r>
        <w:t>Elektronik wird eingebaut</w:t>
      </w:r>
    </w:p>
    <w:p w:rsidR="004033A3" w:rsidRDefault="004033A3">
      <w:r>
        <w:br w:type="page"/>
      </w:r>
    </w:p>
    <w:p w:rsidR="004033A3" w:rsidRPr="005061C6" w:rsidRDefault="004033A3" w:rsidP="004033A3">
      <w:pPr>
        <w:rPr>
          <w:rFonts w:ascii="Arial" w:hAnsi="Arial" w:cs="Arial"/>
          <w:sz w:val="36"/>
          <w:szCs w:val="36"/>
        </w:rPr>
      </w:pPr>
      <w:r w:rsidRPr="005061C6">
        <w:rPr>
          <w:rFonts w:ascii="Arial" w:hAnsi="Arial" w:cs="Arial"/>
          <w:sz w:val="36"/>
          <w:szCs w:val="36"/>
        </w:rPr>
        <w:lastRenderedPageBreak/>
        <w:t>LWL-</w:t>
      </w:r>
      <w:r w:rsidR="0049693E" w:rsidRPr="005061C6">
        <w:rPr>
          <w:rFonts w:ascii="Arial" w:hAnsi="Arial" w:cs="Arial"/>
          <w:sz w:val="36"/>
          <w:szCs w:val="36"/>
        </w:rPr>
        <w:t>Einfädelung</w:t>
      </w:r>
    </w:p>
    <w:p w:rsidR="00332F32" w:rsidRDefault="00332F32" w:rsidP="00332F32"/>
    <w:p w:rsidR="00270CF5" w:rsidRDefault="00270CF5"/>
    <w:p w:rsidR="00270CF5" w:rsidRDefault="00270CF5"/>
    <w:p w:rsidR="00270CF5" w:rsidRDefault="00064181">
      <w:r>
        <w:rPr>
          <w:noProof/>
          <w:lang w:eastAsia="de-DE"/>
        </w:rPr>
        <mc:AlternateContent>
          <mc:Choice Requires="wpg">
            <w:drawing>
              <wp:anchor distT="0" distB="0" distL="114300" distR="114300" simplePos="0" relativeHeight="251650044" behindDoc="0" locked="0" layoutInCell="1" allowOverlap="1" wp14:anchorId="78096275" wp14:editId="1B130EED">
                <wp:simplePos x="0" y="0"/>
                <wp:positionH relativeFrom="column">
                  <wp:posOffset>851808</wp:posOffset>
                </wp:positionH>
                <wp:positionV relativeFrom="paragraph">
                  <wp:posOffset>118883</wp:posOffset>
                </wp:positionV>
                <wp:extent cx="5235151" cy="5633720"/>
                <wp:effectExtent l="0" t="0" r="22860" b="24130"/>
                <wp:wrapNone/>
                <wp:docPr id="157" name="Group 157"/>
                <wp:cNvGraphicFramePr/>
                <a:graphic xmlns:a="http://schemas.openxmlformats.org/drawingml/2006/main">
                  <a:graphicData uri="http://schemas.microsoft.com/office/word/2010/wordprocessingGroup">
                    <wpg:wgp>
                      <wpg:cNvGrpSpPr/>
                      <wpg:grpSpPr>
                        <a:xfrm>
                          <a:off x="0" y="0"/>
                          <a:ext cx="5235151" cy="5633720"/>
                          <a:chOff x="0" y="0"/>
                          <a:chExt cx="5235151" cy="5634297"/>
                        </a:xfrm>
                      </wpg:grpSpPr>
                      <wpg:grpSp>
                        <wpg:cNvPr id="154" name="Group 154"/>
                        <wpg:cNvGrpSpPr/>
                        <wpg:grpSpPr>
                          <a:xfrm>
                            <a:off x="0" y="0"/>
                            <a:ext cx="5235151" cy="5634297"/>
                            <a:chOff x="0" y="0"/>
                            <a:chExt cx="5235151" cy="5634297"/>
                          </a:xfrm>
                        </wpg:grpSpPr>
                        <wpg:grpSp>
                          <wpg:cNvPr id="146" name="Group 90"/>
                          <wpg:cNvGrpSpPr/>
                          <wpg:grpSpPr>
                            <a:xfrm>
                              <a:off x="7195" y="0"/>
                              <a:ext cx="5227956" cy="2807970"/>
                              <a:chOff x="-4680" y="0"/>
                              <a:chExt cx="5228149" cy="2808047"/>
                            </a:xfrm>
                          </wpg:grpSpPr>
                          <wps:wsp>
                            <wps:cNvPr id="147" name="Rectangle 147"/>
                            <wps:cNvSpPr/>
                            <wps:spPr>
                              <a:xfrm>
                                <a:off x="3495469" y="47"/>
                                <a:ext cx="1728000" cy="280800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48" name="Rectangle 148"/>
                            <wps:cNvSpPr/>
                            <wps:spPr>
                              <a:xfrm>
                                <a:off x="1747980" y="47"/>
                                <a:ext cx="1720800" cy="280800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49" name="Rectangle 149"/>
                            <wps:cNvSpPr/>
                            <wps:spPr>
                              <a:xfrm>
                                <a:off x="-4680" y="0"/>
                                <a:ext cx="1720800" cy="2808000"/>
                              </a:xfrm>
                              <a:prstGeom prst="rect">
                                <a:avLst/>
                              </a:prstGeom>
                              <a:solidFill>
                                <a:schemeClr val="accent1">
                                  <a:lumMod val="20000"/>
                                  <a:lumOff val="80000"/>
                                </a:schemeClr>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g:grpSp>
                        <wpg:grpSp>
                          <wpg:cNvPr id="150" name="Group 90"/>
                          <wpg:cNvGrpSpPr/>
                          <wpg:grpSpPr>
                            <a:xfrm>
                              <a:off x="0" y="2826327"/>
                              <a:ext cx="5221605" cy="2807970"/>
                              <a:chOff x="-11875" y="0"/>
                              <a:chExt cx="5221797" cy="2808047"/>
                            </a:xfrm>
                          </wpg:grpSpPr>
                          <wps:wsp>
                            <wps:cNvPr id="151" name="Rectangle 151"/>
                            <wps:cNvSpPr/>
                            <wps:spPr>
                              <a:xfrm>
                                <a:off x="-11875" y="47"/>
                                <a:ext cx="1728000" cy="280800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52" name="Rectangle 152"/>
                            <wps:cNvSpPr/>
                            <wps:spPr>
                              <a:xfrm>
                                <a:off x="1747980" y="47"/>
                                <a:ext cx="1720800" cy="280800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s:wsp>
                            <wps:cNvPr id="153" name="Rectangle 153"/>
                            <wps:cNvSpPr/>
                            <wps:spPr>
                              <a:xfrm>
                                <a:off x="3489122" y="0"/>
                                <a:ext cx="1720800" cy="2808000"/>
                              </a:xfrm>
                              <a:prstGeom prst="rect">
                                <a:avLst/>
                              </a:prstGeom>
                              <a:blipFill>
                                <a:blip r:embed="rId10"/>
                                <a:tile tx="0" ty="0" sx="100000" sy="100000" flip="none" algn="tl"/>
                              </a:blip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B6" w:rsidRDefault="00A661B6" w:rsidP="00A661B6">
                                  <w:pPr>
                                    <w:rPr>
                                      <w:rFonts w:eastAsia="Times New Roman"/>
                                    </w:rPr>
                                  </w:pPr>
                                </w:p>
                              </w:txbxContent>
                            </wps:txbx>
                            <wps:bodyPr rtlCol="0" anchor="ctr"/>
                          </wps:wsp>
                        </wpg:grpSp>
                      </wpg:grpSp>
                      <wps:wsp>
                        <wps:cNvPr id="155" name="Straight Arrow Connector 130"/>
                        <wps:cNvCnPr/>
                        <wps:spPr>
                          <a:xfrm flipH="1">
                            <a:off x="154379" y="4324776"/>
                            <a:ext cx="470471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6" name="Text Box 2"/>
                        <wps:cNvSpPr txBox="1">
                          <a:spLocks noChangeArrowheads="1"/>
                        </wps:cNvSpPr>
                        <wps:spPr bwMode="auto">
                          <a:xfrm>
                            <a:off x="2137559" y="4099145"/>
                            <a:ext cx="1104265" cy="264795"/>
                          </a:xfrm>
                          <a:prstGeom prst="rect">
                            <a:avLst/>
                          </a:prstGeom>
                          <a:noFill/>
                          <a:ln w="9525">
                            <a:noFill/>
                            <a:miter lim="800000"/>
                            <a:headEnd/>
                            <a:tailEnd/>
                          </a:ln>
                        </wps:spPr>
                        <wps:txbx>
                          <w:txbxContent>
                            <w:p w:rsidR="00A661B6" w:rsidRPr="00F91CE1" w:rsidRDefault="00A661B6" w:rsidP="00A661B6">
                              <w:pPr>
                                <w:rPr>
                                  <w:lang w:val="en-US"/>
                                </w:rPr>
                              </w:pPr>
                              <w:r>
                                <w:t>Strahlrichtung</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57" o:spid="_x0000_s1044" style="position:absolute;margin-left:67.05pt;margin-top:9.35pt;width:412.2pt;height:443.6pt;z-index:251650044;mso-width-relative:margin" coordsize="52351,56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">
                <v:group id="Group 154" o:spid="_x0000_s1045" style="position:absolute;width:52351;height:56342" coordsize="52351,5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90" o:spid="_x0000_s1046" style="position:absolute;left:71;width:52280;height:28079" coordorigin="-46" coordsize="52281,2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47" o:spid="_x0000_s1047" style="position:absolute;left:34954;width:17280;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BCcEA&#10;AADcAAAADwAAAGRycy9kb3ducmV2LnhtbERPS2sCMRC+F/ofwhR606TWF1ujiFgQDxVf92Ez3Q1N&#10;Jssmdbf/vhEKvc3H95zFqvdO3KiNNrCGl6ECQVwGY7nScDm/D+YgYkI26AKThh+KsFo+PiywMKHj&#10;I91OqRI5hGOBGuqUmkLKWNbkMQ5DQ5y5z9B6TBm2lTQtdjncOzlSaio9Ws4NNTa0qan8On17Dfag&#10;JuPSbjuz37yq7dG56mN31fr5qV+/gUjUp3/xn3tn8vzxDO7P5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gQnBAAAA3AAAAA8AAAAAAAAAAAAAAAAAmAIAAGRycy9kb3du&#10;cmV2LnhtbFBLBQYAAAAABAAEAPUAAACGAwAAAAA=&#10;" strokeweight=".5pt">
                      <v:fill r:id="rId15" o:title="" recolor="t" rotate="t" type="tile"/>
                      <v:textbox>
                        <w:txbxContent>
                          <w:p w:rsidR="00A661B6" w:rsidRDefault="00A661B6" w:rsidP="00A661B6">
                            <w:pPr>
                              <w:rPr>
                                <w:rFonts w:eastAsia="Times New Roman"/>
                              </w:rPr>
                            </w:pPr>
                          </w:p>
                        </w:txbxContent>
                      </v:textbox>
                    </v:rect>
                    <v:rect id="Rectangle 148" o:spid="_x0000_s1048" style="position:absolute;left:17479;width:17208;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Ve8QA&#10;AADcAAAADwAAAGRycy9kb3ducmV2LnhtbESPQUsDMRCF70L/Q5iCN5tYa5Ft01JKheJBadX7sJnu&#10;BpPJsond9d87B8HbDO/Ne9+st2MM6kp99okt3M8MKOI6Oc+NhY/357snULkgOwyJycIPZdhuJjdr&#10;rFwa+ETXc2mUhHCu0EJbSldpneuWIuZZ6ohFu6Q+YpG1b7TrcZDwGPTcmKWO6FkaWuxo31L9df6O&#10;FvybeVzU/jC4l/2DOZxCaF6Pn9beTsfdClShsfyb/66PTvAX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FXvEAAAA3AAAAA8AAAAAAAAAAAAAAAAAmAIAAGRycy9k&#10;b3ducmV2LnhtbFBLBQYAAAAABAAEAPUAAACJAwAAAAA=&#10;" strokeweight=".5pt">
                      <v:fill r:id="rId15" o:title="" recolor="t" rotate="t" type="tile"/>
                      <v:textbox>
                        <w:txbxContent>
                          <w:p w:rsidR="00A661B6" w:rsidRDefault="00A661B6" w:rsidP="00A661B6">
                            <w:pPr>
                              <w:rPr>
                                <w:rFonts w:eastAsia="Times New Roman"/>
                              </w:rPr>
                            </w:pPr>
                          </w:p>
                        </w:txbxContent>
                      </v:textbox>
                    </v:rect>
                    <v:rect id="Rectangle 149" o:spid="_x0000_s1049" style="position:absolute;left:-46;width:17207;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uIMEA&#10;AADcAAAADwAAAGRycy9kb3ducmV2LnhtbERPS4vCMBC+C/sfwix401QR3e0aRQRB8OKLXbyNzWxa&#10;2kxKE7X+eyMI3ubje8503tpKXKnxhWMFg34CgjhzumCj4HhY9b5A+ICssXJMCu7kYT776Ewx1e7G&#10;O7rugxExhH2KCvIQ6lRKn+Vk0fddTRy5f9dYDBE2RuoGbzHcVnKYJGNpseDYkGNNy5yycn+xCk5+&#10;UOqJpqQ8L8zy9y/byo00SnU/28UPiEBteItf7rWO80ff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kLiDBAAAA3AAAAA8AAAAAAAAAAAAAAAAAmAIAAGRycy9kb3du&#10;cmV2LnhtbFBLBQYAAAAABAAEAPUAAACGAwAAAAA=&#10;" fillcolor="#dbe5f1 [660]" strokeweight=".5pt">
                      <v:textbox>
                        <w:txbxContent>
                          <w:p w:rsidR="00A661B6" w:rsidRDefault="00A661B6" w:rsidP="00A661B6">
                            <w:pPr>
                              <w:rPr>
                                <w:rFonts w:eastAsia="Times New Roman"/>
                              </w:rPr>
                            </w:pPr>
                          </w:p>
                        </w:txbxContent>
                      </v:textbox>
                    </v:rect>
                  </v:group>
                  <v:group id="Group 90" o:spid="_x0000_s1050" style="position:absolute;top:28263;width:52216;height:28079" coordorigin="-118" coordsize="52217,2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51" o:spid="_x0000_s1051" style="position:absolute;left:-118;width:17279;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O8EA&#10;AADcAAAADwAAAGRycy9kb3ducmV2LnhtbERPS2sCMRC+F/wPYYTeamKrUrZGEbEgHiw+eh82091g&#10;Mlk2qbv990YQepuP7znzZe+duFIbbWAN45ECQVwGY7nScD59vryDiAnZoAtMGv4ownIxeJpjYULH&#10;B7oeUyVyCMcCNdQpNYWUsazJYxyFhjhzP6H1mDJsK2la7HK4d/JVqZn0aDk31NjQuqbycvz1GuyX&#10;mk5Ku+nMbv2mNgfnqv32W+vnYb/6AJGoT//ih3tr8vzpGO7P5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KjvBAAAA3AAAAA8AAAAAAAAAAAAAAAAAmAIAAGRycy9kb3du&#10;cmV2LnhtbFBLBQYAAAAABAAEAPUAAACGAwAAAAA=&#10;" strokeweight=".5pt">
                      <v:fill r:id="rId15" o:title="" recolor="t" rotate="t" type="tile"/>
                      <v:textbox>
                        <w:txbxContent>
                          <w:p w:rsidR="00A661B6" w:rsidRDefault="00A661B6" w:rsidP="00A661B6">
                            <w:pPr>
                              <w:rPr>
                                <w:rFonts w:eastAsia="Times New Roman"/>
                              </w:rPr>
                            </w:pPr>
                          </w:p>
                        </w:txbxContent>
                      </v:textbox>
                    </v:rect>
                    <v:rect id="Rectangle 152" o:spid="_x0000_s1052" style="position:absolute;left:17479;width:17208;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0TMIA&#10;AADcAAAADwAAAGRycy9kb3ducmV2LnhtbERPTWsCMRC9F/wPYQRvNdGqlK1RiliQHipr2/uwme4G&#10;k8mySd313zdCwds83uest4N34kJdtIE1zKYKBHEVjOVaw9fn2+MziJiQDbrApOFKEbab0cMaCxN6&#10;LulySrXIIRwL1NCk1BZSxqohj3EaWuLM/YTOY8qwq6XpsM/h3sm5Uivp0XJuaLClXUPV+fTrNdij&#10;Wi4qu+/N++5J7Uvn6o/Dt9aT8fD6AiLRkO7if/fB5PnLOdyey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RMwgAAANwAAAAPAAAAAAAAAAAAAAAAAJgCAABkcnMvZG93&#10;bnJldi54bWxQSwUGAAAAAAQABAD1AAAAhwMAAAAA&#10;" strokeweight=".5pt">
                      <v:fill r:id="rId15" o:title="" recolor="t" rotate="t" type="tile"/>
                      <v:textbox>
                        <w:txbxContent>
                          <w:p w:rsidR="00A661B6" w:rsidRDefault="00A661B6" w:rsidP="00A661B6">
                            <w:pPr>
                              <w:rPr>
                                <w:rFonts w:eastAsia="Times New Roman"/>
                              </w:rPr>
                            </w:pPr>
                          </w:p>
                        </w:txbxContent>
                      </v:textbox>
                    </v:rect>
                    <v:rect id="Rectangle 153" o:spid="_x0000_s1053" style="position:absolute;left:34891;width:17208;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R18IA&#10;AADcAAAADwAAAGRycy9kb3ducmV2LnhtbERPS2sCMRC+F/wPYYTeamJ9ULZGKaIgPVTWtvdhM90N&#10;JpNlE93tv2+Egrf5+J6z2gzeiSt10QbWMJ0oEMRVMJZrDV+f+6cXEDEhG3SBScMvRdisRw8rLEzo&#10;uaTrKdUih3AsUEOTUltIGauGPMZJaIkz9xM6jynDrpamwz6HeyeflVpKj5ZzQ4MtbRuqzqeL12CP&#10;ajGv7K4379uZ2pXO1R+Hb60fx8PbK4hEQ7qL/90Hk+cvZnB7Jl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xHXwgAAANwAAAAPAAAAAAAAAAAAAAAAAJgCAABkcnMvZG93&#10;bnJldi54bWxQSwUGAAAAAAQABAD1AAAAhwMAAAAA&#10;" strokeweight=".5pt">
                      <v:fill r:id="rId15" o:title="" recolor="t" rotate="t" type="tile"/>
                      <v:textbox>
                        <w:txbxContent>
                          <w:p w:rsidR="00A661B6" w:rsidRDefault="00A661B6" w:rsidP="00A661B6">
                            <w:pPr>
                              <w:rPr>
                                <w:rFonts w:eastAsia="Times New Roman"/>
                              </w:rPr>
                            </w:pPr>
                          </w:p>
                        </w:txbxContent>
                      </v:textbox>
                    </v:rect>
                  </v:group>
                </v:group>
                <v:shape id="Straight Arrow Connector 130" o:spid="_x0000_s1054" type="#_x0000_t32" style="position:absolute;left:1543;top:43247;width:470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citMEAAADcAAAADwAAAGRycy9kb3ducmV2LnhtbERP24rCMBB9F/Yfwgj7pqmCIl2jiLCo&#10;oELb/YChmW3LNpOSxNr9eyMIvs3hXGe9HUwrenK+saxgNk1AEJdWN1wp+Cm+JysQPiBrbC2Tgn/y&#10;sN18jNaYanvnjPo8VCKGsE9RQR1Cl0rpy5oM+qntiCP3a53BEKGrpHZ4j+GmlfMkWUqDDceGGjva&#10;11T+5TejoDz7q7tcDqf9LJtnBy7y9tY3Sn2Oh90XiEBDeItf7qOO8xcLeD4TL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yK0wQAAANwAAAAPAAAAAAAAAAAAAAAA&#10;AKECAABkcnMvZG93bnJldi54bWxQSwUGAAAAAAQABAD5AAAAjwMAAAAA&#10;" strokecolor="#4a7ebb">
                  <v:stroke endarrow="open"/>
                </v:shape>
                <v:shape id="Text Box 2" o:spid="_x0000_s1055" type="#_x0000_t202" style="position:absolute;left:21375;top:40991;width:1104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A661B6" w:rsidRPr="00F91CE1" w:rsidRDefault="00A661B6" w:rsidP="00A661B6">
                        <w:pPr>
                          <w:rPr>
                            <w:lang w:val="en-US"/>
                          </w:rPr>
                        </w:pPr>
                        <w:r>
                          <w:t>Strahlrichtung</w:t>
                        </w:r>
                      </w:p>
                    </w:txbxContent>
                  </v:textbox>
                </v:shape>
              </v:group>
            </w:pict>
          </mc:Fallback>
        </mc:AlternateContent>
      </w:r>
      <w:r w:rsidR="00457760">
        <w:rPr>
          <w:noProof/>
          <w:lang w:eastAsia="de-DE"/>
        </w:rPr>
        <mc:AlternateContent>
          <mc:Choice Requires="wps">
            <w:drawing>
              <wp:anchor distT="0" distB="0" distL="114300" distR="114300" simplePos="0" relativeHeight="251669504" behindDoc="0" locked="0" layoutInCell="1" allowOverlap="1" wp14:anchorId="45306DA5" wp14:editId="6DEB1AB8">
                <wp:simplePos x="0" y="0"/>
                <wp:positionH relativeFrom="column">
                  <wp:posOffset>-6471285</wp:posOffset>
                </wp:positionH>
                <wp:positionV relativeFrom="paragraph">
                  <wp:posOffset>217170</wp:posOffset>
                </wp:positionV>
                <wp:extent cx="370840" cy="353060"/>
                <wp:effectExtent l="0" t="0" r="10160" b="27940"/>
                <wp:wrapNone/>
                <wp:docPr id="84" name="Oval 84"/>
                <wp:cNvGraphicFramePr/>
                <a:graphic xmlns:a="http://schemas.openxmlformats.org/drawingml/2006/main">
                  <a:graphicData uri="http://schemas.microsoft.com/office/word/2010/wordprocessingShape">
                    <wps:wsp>
                      <wps:cNvSpPr/>
                      <wps:spPr>
                        <a:xfrm>
                          <a:off x="0" y="0"/>
                          <a:ext cx="370840" cy="353060"/>
                        </a:xfrm>
                        <a:prstGeom prst="ellipse">
                          <a:avLst/>
                        </a:prstGeom>
                        <a:solidFill>
                          <a:schemeClr val="bg1">
                            <a:lumMod val="95000"/>
                            <a:alpha val="9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4" o:spid="_x0000_s1026" style="position:absolute;margin-left:-509.55pt;margin-top:17.1pt;width:29.2pt;height:2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" fillcolor="#f2f2f2 [3052]" strokecolor="#243f60 [1604]" strokeweight=".5pt">
                <v:fill opacity="59110f"/>
              </v:oval>
            </w:pict>
          </mc:Fallback>
        </mc:AlternateContent>
      </w:r>
    </w:p>
    <w:p w:rsidR="00270CF5" w:rsidRDefault="00B04DCC">
      <w:r>
        <w:rPr>
          <w:noProof/>
          <w:lang w:eastAsia="de-DE"/>
        </w:rPr>
        <w:drawing>
          <wp:anchor distT="0" distB="0" distL="114300" distR="114300" simplePos="0" relativeHeight="251686912" behindDoc="0" locked="0" layoutInCell="1" allowOverlap="1" wp14:anchorId="3AD49EDD" wp14:editId="09DF5B5B">
            <wp:simplePos x="0" y="0"/>
            <wp:positionH relativeFrom="column">
              <wp:posOffset>2519998</wp:posOffset>
            </wp:positionH>
            <wp:positionV relativeFrom="paragraph">
              <wp:posOffset>21576</wp:posOffset>
            </wp:positionV>
            <wp:extent cx="1569720" cy="3588385"/>
            <wp:effectExtent l="317"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569720" cy="3588385"/>
                    </a:xfrm>
                    <a:prstGeom prst="rect">
                      <a:avLst/>
                    </a:prstGeom>
                    <a:noFill/>
                  </pic:spPr>
                </pic:pic>
              </a:graphicData>
            </a:graphic>
          </wp:anchor>
        </w:drawing>
      </w:r>
    </w:p>
    <w:p w:rsidR="00270CF5" w:rsidRDefault="00270CF5"/>
    <w:p w:rsidR="00270CF5" w:rsidRDefault="00270CF5"/>
    <w:p w:rsidR="00270CF5" w:rsidRDefault="00270CF5"/>
    <w:p w:rsidR="00270CF5" w:rsidRDefault="00270CF5"/>
    <w:p w:rsidR="00270CF5" w:rsidRDefault="00270CF5"/>
    <w:p w:rsidR="00270CF5" w:rsidRDefault="00270CF5"/>
    <w:p w:rsidR="00414FF5" w:rsidRDefault="00414FF5"/>
    <w:p w:rsidR="00EC5E39" w:rsidRDefault="00EC5E39"/>
    <w:p w:rsidR="00EC5E39" w:rsidRDefault="00EC5E39"/>
    <w:p w:rsidR="00EC5E39" w:rsidRDefault="00EC5E39"/>
    <w:p w:rsidR="00EC5E39" w:rsidRDefault="00EC5E39"/>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p w:rsidR="0088022F" w:rsidRPr="005A0572" w:rsidRDefault="0088022F" w:rsidP="0088022F">
      <w:pPr>
        <w:rPr>
          <w:rFonts w:ascii="Arial" w:hAnsi="Arial" w:cs="Arial"/>
          <w:sz w:val="36"/>
          <w:szCs w:val="36"/>
          <w:lang w:val="en-US"/>
        </w:rPr>
      </w:pPr>
      <w:bookmarkStart w:id="0" w:name="_GoBack"/>
      <w:bookmarkEnd w:id="0"/>
      <w:r w:rsidRPr="005A0572">
        <w:rPr>
          <w:rFonts w:ascii="Arial" w:hAnsi="Arial" w:cs="Arial"/>
          <w:sz w:val="36"/>
          <w:szCs w:val="36"/>
          <w:lang w:val="en-US"/>
        </w:rPr>
        <w:lastRenderedPageBreak/>
        <w:t xml:space="preserve">WP02 </w:t>
      </w:r>
      <w:proofErr w:type="spellStart"/>
      <w:r w:rsidRPr="005A0572">
        <w:rPr>
          <w:rFonts w:ascii="Arial" w:hAnsi="Arial" w:cs="Arial"/>
          <w:sz w:val="36"/>
          <w:szCs w:val="36"/>
          <w:lang w:val="en-US"/>
        </w:rPr>
        <w:t>Anforderungen</w:t>
      </w:r>
      <w:proofErr w:type="spellEnd"/>
    </w:p>
    <w:p w:rsidR="0088022F" w:rsidRPr="005A0572" w:rsidRDefault="0088022F" w:rsidP="0088022F">
      <w:pPr>
        <w:rPr>
          <w:lang w:val="en-US"/>
        </w:rPr>
      </w:pPr>
      <w:proofErr w:type="gramStart"/>
      <w:r w:rsidRPr="005A0572">
        <w:rPr>
          <w:lang w:val="en-US"/>
        </w:rPr>
        <w:t xml:space="preserve">Scope of work to adapt </w:t>
      </w:r>
      <w:proofErr w:type="spellStart"/>
      <w:r w:rsidRPr="005A0572">
        <w:rPr>
          <w:lang w:val="en-US"/>
        </w:rPr>
        <w:t>Rittal</w:t>
      </w:r>
      <w:proofErr w:type="spellEnd"/>
      <w:r w:rsidRPr="005A0572">
        <w:rPr>
          <w:lang w:val="en-US"/>
        </w:rPr>
        <w:t xml:space="preserve"> 28U cabinets to install WP02 Master and Slave LLRF systems.</w:t>
      </w:r>
      <w:proofErr w:type="gramEnd"/>
    </w:p>
    <w:p w:rsidR="0088022F" w:rsidRPr="009974F5" w:rsidRDefault="0088022F" w:rsidP="0088022F">
      <w:pPr>
        <w:rPr>
          <w:lang w:val="pl-PL"/>
        </w:rPr>
      </w:pPr>
      <w:r w:rsidRPr="009974F5">
        <w:rPr>
          <w:lang w:val="pl-PL"/>
        </w:rPr>
        <w:t>V</w:t>
      </w:r>
      <w:r>
        <w:rPr>
          <w:lang w:val="pl-PL"/>
        </w:rPr>
        <w:t>ersion 1.1</w:t>
      </w:r>
      <w:r w:rsidRPr="009974F5">
        <w:rPr>
          <w:lang w:val="pl-PL"/>
        </w:rPr>
        <w:t>, Wojc</w:t>
      </w:r>
      <w:r>
        <w:rPr>
          <w:lang w:val="pl-PL"/>
        </w:rPr>
        <w:t>iech Wierba, Krzysztof Oliwa, 18</w:t>
      </w:r>
      <w:r w:rsidRPr="009974F5">
        <w:rPr>
          <w:lang w:val="pl-PL"/>
        </w:rPr>
        <w:t>.09.2014</w:t>
      </w:r>
    </w:p>
    <w:p w:rsidR="0088022F" w:rsidRPr="005A0572" w:rsidRDefault="0088022F" w:rsidP="0088022F">
      <w:pPr>
        <w:rPr>
          <w:lang w:val="en-US"/>
        </w:rPr>
      </w:pPr>
      <w:r w:rsidRPr="005A0572">
        <w:rPr>
          <w:lang w:val="en-US"/>
        </w:rPr>
        <w:t xml:space="preserve">The paper describes adaptation of 28U </w:t>
      </w:r>
      <w:proofErr w:type="spellStart"/>
      <w:r w:rsidRPr="005A0572">
        <w:rPr>
          <w:lang w:val="en-US"/>
        </w:rPr>
        <w:t>Rittal</w:t>
      </w:r>
      <w:proofErr w:type="spellEnd"/>
      <w:r w:rsidRPr="005A0572">
        <w:rPr>
          <w:lang w:val="en-US"/>
        </w:rPr>
        <w:t xml:space="preserve"> racks to cover WP02 requirements for LLRF systems.</w:t>
      </w:r>
    </w:p>
    <w:p w:rsidR="0088022F" w:rsidRPr="00280C95" w:rsidRDefault="0088022F" w:rsidP="0088022F">
      <w:proofErr w:type="spellStart"/>
      <w:r w:rsidRPr="00280C95">
        <w:t>Requirements</w:t>
      </w:r>
      <w:proofErr w:type="spellEnd"/>
      <w:r w:rsidRPr="00280C95">
        <w:t>:</w:t>
      </w:r>
    </w:p>
    <w:p w:rsidR="0088022F" w:rsidRPr="005A0572" w:rsidRDefault="0088022F" w:rsidP="0088022F">
      <w:pPr>
        <w:pStyle w:val="ListParagraph"/>
        <w:numPr>
          <w:ilvl w:val="0"/>
          <w:numId w:val="2"/>
        </w:numPr>
        <w:rPr>
          <w:lang w:val="en-US"/>
        </w:rPr>
      </w:pPr>
      <w:r w:rsidRPr="005A0572">
        <w:rPr>
          <w:lang w:val="en-US"/>
        </w:rPr>
        <w:t>3 Phase AC Power, 3 separate power strips (</w:t>
      </w:r>
      <w:proofErr w:type="spellStart"/>
      <w:r w:rsidRPr="005A0572">
        <w:rPr>
          <w:lang w:val="en-US"/>
        </w:rPr>
        <w:t>Dosenleiste</w:t>
      </w:r>
      <w:proofErr w:type="spellEnd"/>
      <w:r w:rsidRPr="005A0572">
        <w:rPr>
          <w:lang w:val="en-US"/>
        </w:rPr>
        <w:t>),</w:t>
      </w:r>
    </w:p>
    <w:p w:rsidR="0088022F" w:rsidRPr="005A0572" w:rsidRDefault="0088022F" w:rsidP="0088022F">
      <w:pPr>
        <w:pStyle w:val="ListParagraph"/>
        <w:numPr>
          <w:ilvl w:val="0"/>
          <w:numId w:val="2"/>
        </w:numPr>
        <w:rPr>
          <w:lang w:val="en-US"/>
        </w:rPr>
      </w:pPr>
      <w:r w:rsidRPr="005A0572">
        <w:rPr>
          <w:lang w:val="en-US"/>
        </w:rPr>
        <w:t>Cables ducts for inner rack cabling,</w:t>
      </w:r>
    </w:p>
    <w:p w:rsidR="0088022F" w:rsidRPr="005A0572" w:rsidRDefault="0088022F" w:rsidP="0088022F">
      <w:pPr>
        <w:pStyle w:val="ListParagraph"/>
        <w:numPr>
          <w:ilvl w:val="0"/>
          <w:numId w:val="2"/>
        </w:numPr>
        <w:rPr>
          <w:lang w:val="en-US"/>
        </w:rPr>
      </w:pPr>
      <w:r w:rsidRPr="005A0572">
        <w:rPr>
          <w:lang w:val="en-US"/>
        </w:rPr>
        <w:t>Support bar to fix inner rack cables,</w:t>
      </w:r>
    </w:p>
    <w:p w:rsidR="0088022F" w:rsidRPr="005A0572" w:rsidRDefault="0088022F" w:rsidP="0088022F">
      <w:pPr>
        <w:pStyle w:val="ListParagraph"/>
        <w:numPr>
          <w:ilvl w:val="0"/>
          <w:numId w:val="2"/>
        </w:numPr>
        <w:rPr>
          <w:lang w:val="en-US"/>
        </w:rPr>
      </w:pPr>
      <w:r w:rsidRPr="005A0572">
        <w:rPr>
          <w:lang w:val="en-US"/>
        </w:rPr>
        <w:t>Opening to feed cables front-to-rear.</w:t>
      </w:r>
    </w:p>
    <w:p w:rsidR="0088022F" w:rsidRPr="005A0572" w:rsidRDefault="0088022F" w:rsidP="0088022F">
      <w:pPr>
        <w:pStyle w:val="ListParagraph"/>
        <w:numPr>
          <w:ilvl w:val="0"/>
          <w:numId w:val="2"/>
        </w:numPr>
        <w:rPr>
          <w:lang w:val="en-US"/>
        </w:rPr>
      </w:pPr>
      <w:r w:rsidRPr="005A0572">
        <w:rPr>
          <w:lang w:val="en-US"/>
        </w:rPr>
        <w:t>LED lamps and doors end-switches installation (</w:t>
      </w:r>
      <w:proofErr w:type="spellStart"/>
      <w:r w:rsidRPr="005A0572">
        <w:rPr>
          <w:lang w:val="en-US"/>
        </w:rPr>
        <w:t>Rittal</w:t>
      </w:r>
      <w:proofErr w:type="spellEnd"/>
      <w:r w:rsidRPr="005A0572">
        <w:rPr>
          <w:lang w:val="en-US"/>
        </w:rPr>
        <w:t xml:space="preserve"> duty?)</w:t>
      </w:r>
    </w:p>
    <w:p w:rsidR="0088022F" w:rsidRPr="005A0572" w:rsidRDefault="0088022F" w:rsidP="0088022F">
      <w:pPr>
        <w:rPr>
          <w:lang w:val="en-US"/>
        </w:rPr>
      </w:pPr>
    </w:p>
    <w:p w:rsidR="0088022F" w:rsidRPr="005A0572" w:rsidRDefault="0088022F" w:rsidP="0088022F">
      <w:pPr>
        <w:rPr>
          <w:lang w:val="en-US"/>
        </w:rPr>
      </w:pPr>
      <w:proofErr w:type="gramStart"/>
      <w:r w:rsidRPr="005A0572">
        <w:rPr>
          <w:lang w:val="en-US"/>
        </w:rPr>
        <w:t>Total amount of cabinets ~46 (23 Master and 23 Slave).</w:t>
      </w:r>
      <w:proofErr w:type="gramEnd"/>
    </w:p>
    <w:p w:rsidR="0088022F" w:rsidRPr="00280C95" w:rsidRDefault="0088022F" w:rsidP="0088022F">
      <w:pPr>
        <w:pStyle w:val="Heading1"/>
      </w:pPr>
      <w:r w:rsidRPr="00280C95">
        <w:t>AC Power Strips, cables ducts and support bars</w:t>
      </w:r>
    </w:p>
    <w:p w:rsidR="0088022F" w:rsidRPr="005A0572" w:rsidRDefault="0088022F" w:rsidP="0088022F">
      <w:pPr>
        <w:rPr>
          <w:lang w:val="en-US"/>
        </w:rPr>
      </w:pPr>
      <w:r w:rsidRPr="005A0572">
        <w:rPr>
          <w:lang w:val="en-US"/>
        </w:rPr>
        <w:t>The AC Power Strips, 7 sockets for each phase, should be installed on the right side of the WP02 rack (most left from front side for Master, most right from front side for Slave). One plastic cable duct should be installed on the rear side of rack over the AC strips – this cable duct is foreseen for AC and DC power cables. Two plastic cables ducts should be installed on the rear side of the rack on the left side – those cables ducts are foreseen for signal cables.</w:t>
      </w:r>
    </w:p>
    <w:p w:rsidR="0088022F" w:rsidRPr="005A0572" w:rsidRDefault="0088022F" w:rsidP="0088022F">
      <w:pPr>
        <w:rPr>
          <w:lang w:val="en-US"/>
        </w:rPr>
      </w:pPr>
    </w:p>
    <w:p w:rsidR="0088022F" w:rsidRPr="005A0572" w:rsidRDefault="0088022F" w:rsidP="0088022F">
      <w:pPr>
        <w:rPr>
          <w:lang w:val="en-US"/>
        </w:rPr>
      </w:pPr>
      <w:r w:rsidRPr="00280C95">
        <w:rPr>
          <w:noProof/>
          <w:lang w:eastAsia="de-DE"/>
        </w:rPr>
        <mc:AlternateContent>
          <mc:Choice Requires="wps">
            <w:drawing>
              <wp:anchor distT="0" distB="0" distL="114300" distR="114300" simplePos="0" relativeHeight="251691008" behindDoc="0" locked="0" layoutInCell="1" allowOverlap="1" wp14:anchorId="10B2490F" wp14:editId="22A98989">
                <wp:simplePos x="0" y="0"/>
                <wp:positionH relativeFrom="column">
                  <wp:posOffset>3836328</wp:posOffset>
                </wp:positionH>
                <wp:positionV relativeFrom="paragraph">
                  <wp:posOffset>969596</wp:posOffset>
                </wp:positionV>
                <wp:extent cx="281354" cy="504532"/>
                <wp:effectExtent l="57150" t="38100" r="42545" b="86360"/>
                <wp:wrapNone/>
                <wp:docPr id="21" name="Łącznik prosty ze strzałką 21"/>
                <wp:cNvGraphicFramePr/>
                <a:graphic xmlns:a="http://schemas.openxmlformats.org/drawingml/2006/main">
                  <a:graphicData uri="http://schemas.microsoft.com/office/word/2010/wordprocessingShape">
                    <wps:wsp>
                      <wps:cNvCnPr/>
                      <wps:spPr>
                        <a:xfrm flipH="1">
                          <a:off x="0" y="0"/>
                          <a:ext cx="281354" cy="504532"/>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1" o:spid="_x0000_s1026" type="#_x0000_t32" style="position:absolute;margin-left:302.05pt;margin-top:76.35pt;width:22.15pt;height:39.7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689984" behindDoc="0" locked="0" layoutInCell="1" allowOverlap="1" wp14:anchorId="5D0E1260" wp14:editId="7FE3E342">
                <wp:simplePos x="0" y="0"/>
                <wp:positionH relativeFrom="column">
                  <wp:posOffset>2790043</wp:posOffset>
                </wp:positionH>
                <wp:positionV relativeFrom="paragraph">
                  <wp:posOffset>726831</wp:posOffset>
                </wp:positionV>
                <wp:extent cx="2643554" cy="246185"/>
                <wp:effectExtent l="0" t="0" r="23495" b="20955"/>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54" cy="246185"/>
                        </a:xfrm>
                        <a:prstGeom prst="rect">
                          <a:avLst/>
                        </a:prstGeom>
                        <a:solidFill>
                          <a:srgbClr val="FFFFFF"/>
                        </a:solidFill>
                        <a:ln w="9525">
                          <a:solidFill>
                            <a:srgbClr val="000000"/>
                          </a:solidFill>
                          <a:miter lim="800000"/>
                          <a:headEnd/>
                          <a:tailEnd/>
                        </a:ln>
                      </wps:spPr>
                      <wps:txbx>
                        <w:txbxContent>
                          <w:p w:rsidR="0088022F" w:rsidRPr="005A0572" w:rsidRDefault="0088022F" w:rsidP="0088022F">
                            <w:pPr>
                              <w:rPr>
                                <w:lang w:val="en-US"/>
                              </w:rPr>
                            </w:pPr>
                            <w:r w:rsidRPr="005A0572">
                              <w:rPr>
                                <w:lang w:val="en-US"/>
                              </w:rPr>
                              <w:t>Cables opening = reduced length of „L” 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56" type="#_x0000_t202" style="position:absolute;margin-left:219.7pt;margin-top:57.25pt;width:208.15pt;height:1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">
                <v:textbox>
                  <w:txbxContent>
                    <w:p w:rsidR="0088022F" w:rsidRPr="005A0572" w:rsidRDefault="0088022F" w:rsidP="0088022F">
                      <w:pPr>
                        <w:rPr>
                          <w:lang w:val="en-US"/>
                        </w:rPr>
                      </w:pPr>
                      <w:r w:rsidRPr="005A0572">
                        <w:rPr>
                          <w:lang w:val="en-US"/>
                        </w:rPr>
                        <w:t>Cables opening = reduced length of „L” rail</w:t>
                      </w:r>
                    </w:p>
                  </w:txbxContent>
                </v:textbox>
              </v:shape>
            </w:pict>
          </mc:Fallback>
        </mc:AlternateContent>
      </w:r>
      <w:r w:rsidRPr="00280C95">
        <w:rPr>
          <w:noProof/>
          <w:lang w:eastAsia="de-DE"/>
        </w:rPr>
        <w:drawing>
          <wp:inline distT="0" distB="0" distL="0" distR="0" wp14:anchorId="64925AE1" wp14:editId="5DB545F9">
            <wp:extent cx="2491200" cy="1868400"/>
            <wp:effectExtent l="6668" t="0" r="0" b="0"/>
            <wp:docPr id="45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noProof/>
          <w:lang w:val="en-US"/>
        </w:rPr>
        <w:t xml:space="preserve">                        </w:t>
      </w:r>
      <w:r w:rsidRPr="00280C95">
        <w:rPr>
          <w:noProof/>
          <w:lang w:eastAsia="de-DE"/>
        </w:rPr>
        <w:drawing>
          <wp:inline distT="0" distB="0" distL="0" distR="0" wp14:anchorId="0E4A524D" wp14:editId="54441C94">
            <wp:extent cx="3323492" cy="2492620"/>
            <wp:effectExtent l="0" t="0" r="0" b="3175"/>
            <wp:docPr id="45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3553" cy="2492666"/>
                    </a:xfrm>
                    <a:prstGeom prst="rect">
                      <a:avLst/>
                    </a:prstGeom>
                  </pic:spPr>
                </pic:pic>
              </a:graphicData>
            </a:graphic>
          </wp:inline>
        </w:drawing>
      </w:r>
    </w:p>
    <w:p w:rsidR="0088022F" w:rsidRPr="005A0572" w:rsidRDefault="0088022F" w:rsidP="0088022F">
      <w:pPr>
        <w:jc w:val="center"/>
        <w:rPr>
          <w:lang w:val="en-US"/>
        </w:rPr>
      </w:pPr>
      <w:r w:rsidRPr="005A0572">
        <w:rPr>
          <w:lang w:val="en-US"/>
        </w:rPr>
        <w:t xml:space="preserve">The front view of Master LLRF rack for L2&amp;L3 (left) and opening for AC Power cables (right) for </w:t>
      </w:r>
      <w:proofErr w:type="spellStart"/>
      <w:r w:rsidRPr="005A0572">
        <w:rPr>
          <w:lang w:val="en-US"/>
        </w:rPr>
        <w:t>uTCA</w:t>
      </w:r>
      <w:proofErr w:type="spellEnd"/>
      <w:r w:rsidRPr="005A0572">
        <w:rPr>
          <w:lang w:val="en-US"/>
        </w:rPr>
        <w:t xml:space="preserve"> crate (and other necessary cables front-rear).</w:t>
      </w:r>
    </w:p>
    <w:p w:rsidR="0088022F" w:rsidRPr="005A0572" w:rsidRDefault="0088022F" w:rsidP="0088022F">
      <w:pPr>
        <w:rPr>
          <w:lang w:val="en-US"/>
        </w:rPr>
      </w:pPr>
      <w:r w:rsidRPr="00280C95">
        <w:rPr>
          <w:noProof/>
          <w:lang w:eastAsia="de-DE"/>
        </w:rPr>
        <w:lastRenderedPageBreak/>
        <mc:AlternateContent>
          <mc:Choice Requires="wps">
            <w:drawing>
              <wp:anchor distT="0" distB="0" distL="114300" distR="114300" simplePos="0" relativeHeight="251700224" behindDoc="0" locked="0" layoutInCell="1" allowOverlap="1" wp14:anchorId="4A652E29" wp14:editId="26A8C5AB">
                <wp:simplePos x="0" y="0"/>
                <wp:positionH relativeFrom="column">
                  <wp:posOffset>2702560</wp:posOffset>
                </wp:positionH>
                <wp:positionV relativeFrom="paragraph">
                  <wp:posOffset>48260</wp:posOffset>
                </wp:positionV>
                <wp:extent cx="738505" cy="251460"/>
                <wp:effectExtent l="0" t="0" r="23495" b="1524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88022F" w:rsidRPr="00C46508" w:rsidRDefault="0088022F" w:rsidP="0088022F">
                            <w:pPr>
                              <w:rPr>
                                <w:lang w:val="pl-PL"/>
                              </w:rPr>
                            </w:pPr>
                            <w:r>
                              <w:rPr>
                                <w:lang w:val="pl-PL"/>
                              </w:rPr>
                              <w:t>Bracket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12.8pt;margin-top:3.8pt;width:58.15pt;height:1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">
                <v:textbox>
                  <w:txbxContent>
                    <w:p w:rsidR="0088022F" w:rsidRPr="00C46508" w:rsidRDefault="0088022F" w:rsidP="0088022F">
                      <w:pPr>
                        <w:rPr>
                          <w:lang w:val="pl-PL"/>
                        </w:rPr>
                      </w:pPr>
                      <w:r>
                        <w:rPr>
                          <w:lang w:val="pl-PL"/>
                        </w:rPr>
                        <w:t>Bracket 2</w:t>
                      </w:r>
                    </w:p>
                  </w:txbxContent>
                </v:textbox>
              </v:shape>
            </w:pict>
          </mc:Fallback>
        </mc:AlternateContent>
      </w:r>
      <w:r w:rsidRPr="00280C95">
        <w:rPr>
          <w:noProof/>
          <w:lang w:eastAsia="de-DE"/>
        </w:rPr>
        <mc:AlternateContent>
          <mc:Choice Requires="wps">
            <w:drawing>
              <wp:anchor distT="0" distB="0" distL="114300" distR="114300" simplePos="0" relativeHeight="251696128" behindDoc="0" locked="0" layoutInCell="1" allowOverlap="1" wp14:anchorId="33B404BE" wp14:editId="1C26BBC7">
                <wp:simplePos x="0" y="0"/>
                <wp:positionH relativeFrom="column">
                  <wp:posOffset>2761908</wp:posOffset>
                </wp:positionH>
                <wp:positionV relativeFrom="paragraph">
                  <wp:posOffset>1565763</wp:posOffset>
                </wp:positionV>
                <wp:extent cx="263769" cy="1218907"/>
                <wp:effectExtent l="57150" t="38100" r="60325" b="76835"/>
                <wp:wrapNone/>
                <wp:docPr id="14" name="Łącznik prosty ze strzałką 26"/>
                <wp:cNvGraphicFramePr/>
                <a:graphic xmlns:a="http://schemas.openxmlformats.org/drawingml/2006/main">
                  <a:graphicData uri="http://schemas.microsoft.com/office/word/2010/wordprocessingShape">
                    <wps:wsp>
                      <wps:cNvCnPr/>
                      <wps:spPr>
                        <a:xfrm flipV="1">
                          <a:off x="0" y="0"/>
                          <a:ext cx="263769" cy="1218907"/>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26" o:spid="_x0000_s1026" type="#_x0000_t32" style="position:absolute;margin-left:217.45pt;margin-top:123.3pt;width:20.75pt;height:9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" strokecolor="#4bacc6 [3208]"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695104" behindDoc="0" locked="0" layoutInCell="1" allowOverlap="1" wp14:anchorId="14FE711A" wp14:editId="0045A194">
                <wp:simplePos x="0" y="0"/>
                <wp:positionH relativeFrom="column">
                  <wp:posOffset>961877</wp:posOffset>
                </wp:positionH>
                <wp:positionV relativeFrom="paragraph">
                  <wp:posOffset>364148</wp:posOffset>
                </wp:positionV>
                <wp:extent cx="1336969" cy="914400"/>
                <wp:effectExtent l="57150" t="38100" r="73025" b="95250"/>
                <wp:wrapNone/>
                <wp:docPr id="7" name="Łącznik prosty ze strzałką 25"/>
                <wp:cNvGraphicFramePr/>
                <a:graphic xmlns:a="http://schemas.openxmlformats.org/drawingml/2006/main">
                  <a:graphicData uri="http://schemas.microsoft.com/office/word/2010/wordprocessingShape">
                    <wps:wsp>
                      <wps:cNvCnPr/>
                      <wps:spPr>
                        <a:xfrm>
                          <a:off x="0" y="0"/>
                          <a:ext cx="1336969" cy="9144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5" o:spid="_x0000_s1026" type="#_x0000_t32" style="position:absolute;margin-left:75.75pt;margin-top:28.65pt;width:105.25pt;height:1in;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694080" behindDoc="0" locked="0" layoutInCell="1" allowOverlap="1" wp14:anchorId="0A5467E9" wp14:editId="63231183">
                <wp:simplePos x="0" y="0"/>
                <wp:positionH relativeFrom="column">
                  <wp:posOffset>961878</wp:posOffset>
                </wp:positionH>
                <wp:positionV relativeFrom="paragraph">
                  <wp:posOffset>364148</wp:posOffset>
                </wp:positionV>
                <wp:extent cx="88461" cy="1166446"/>
                <wp:effectExtent l="76200" t="19050" r="64135" b="91440"/>
                <wp:wrapNone/>
                <wp:docPr id="15" name="Łącznik prosty ze strzałką 24"/>
                <wp:cNvGraphicFramePr/>
                <a:graphic xmlns:a="http://schemas.openxmlformats.org/drawingml/2006/main">
                  <a:graphicData uri="http://schemas.microsoft.com/office/word/2010/wordprocessingShape">
                    <wps:wsp>
                      <wps:cNvCnPr/>
                      <wps:spPr>
                        <a:xfrm>
                          <a:off x="0" y="0"/>
                          <a:ext cx="88461" cy="116644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4" o:spid="_x0000_s1026" type="#_x0000_t32" style="position:absolute;margin-left:75.75pt;margin-top:28.65pt;width:6.95pt;height:91.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693056" behindDoc="0" locked="0" layoutInCell="1" allowOverlap="1" wp14:anchorId="5363BBD3" wp14:editId="34297820">
                <wp:simplePos x="0" y="0"/>
                <wp:positionH relativeFrom="column">
                  <wp:posOffset>-1141877</wp:posOffset>
                </wp:positionH>
                <wp:positionV relativeFrom="paragraph">
                  <wp:posOffset>364147</wp:posOffset>
                </wp:positionV>
                <wp:extent cx="2104293" cy="1336431"/>
                <wp:effectExtent l="57150" t="38100" r="48895" b="92710"/>
                <wp:wrapNone/>
                <wp:docPr id="16" name="Łącznik prosty ze strzałką 23"/>
                <wp:cNvGraphicFramePr/>
                <a:graphic xmlns:a="http://schemas.openxmlformats.org/drawingml/2006/main">
                  <a:graphicData uri="http://schemas.microsoft.com/office/word/2010/wordprocessingShape">
                    <wps:wsp>
                      <wps:cNvCnPr/>
                      <wps:spPr>
                        <a:xfrm flipH="1">
                          <a:off x="0" y="0"/>
                          <a:ext cx="2104293" cy="1336431"/>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3" o:spid="_x0000_s1026" type="#_x0000_t32" style="position:absolute;margin-left:-89.9pt;margin-top:28.65pt;width:165.7pt;height:105.2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692032" behindDoc="0" locked="0" layoutInCell="1" allowOverlap="1" wp14:anchorId="35F241BC" wp14:editId="29D0A888">
                <wp:simplePos x="0" y="0"/>
                <wp:positionH relativeFrom="column">
                  <wp:posOffset>200416</wp:posOffset>
                </wp:positionH>
                <wp:positionV relativeFrom="paragraph">
                  <wp:posOffset>59348</wp:posOffset>
                </wp:positionV>
                <wp:extent cx="1494692" cy="304800"/>
                <wp:effectExtent l="0" t="0" r="10795" b="19050"/>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692" cy="304800"/>
                        </a:xfrm>
                        <a:prstGeom prst="rect">
                          <a:avLst/>
                        </a:prstGeom>
                        <a:solidFill>
                          <a:srgbClr val="FFFFFF"/>
                        </a:solidFill>
                        <a:ln w="9525">
                          <a:solidFill>
                            <a:srgbClr val="000000"/>
                          </a:solidFill>
                          <a:miter lim="800000"/>
                          <a:headEnd/>
                          <a:tailEnd/>
                        </a:ln>
                      </wps:spPr>
                      <wps:txbx>
                        <w:txbxContent>
                          <w:p w:rsidR="0088022F" w:rsidRPr="00871DB1" w:rsidRDefault="0088022F" w:rsidP="0088022F">
                            <w:r>
                              <w:t xml:space="preserve">Cables </w:t>
                            </w:r>
                            <w:proofErr w:type="spellStart"/>
                            <w:r>
                              <w:t>supporting</w:t>
                            </w:r>
                            <w:proofErr w:type="spellEnd"/>
                            <w:r>
                              <w:t xml:space="preserve">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5.8pt;margin-top:4.65pt;width:117.7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">
                <v:textbox>
                  <w:txbxContent>
                    <w:p w:rsidR="0088022F" w:rsidRPr="00871DB1" w:rsidRDefault="0088022F" w:rsidP="0088022F">
                      <w:r>
                        <w:t xml:space="preserve">Cables </w:t>
                      </w:r>
                      <w:proofErr w:type="spellStart"/>
                      <w:r>
                        <w:t>supporting</w:t>
                      </w:r>
                      <w:proofErr w:type="spellEnd"/>
                      <w:r>
                        <w:t xml:space="preserve"> bar</w:t>
                      </w:r>
                    </w:p>
                  </w:txbxContent>
                </v:textbox>
              </v:shape>
            </w:pict>
          </mc:Fallback>
        </mc:AlternateContent>
      </w:r>
      <w:r w:rsidRPr="00280C95">
        <w:rPr>
          <w:noProof/>
          <w:lang w:eastAsia="de-DE"/>
        </w:rPr>
        <w:drawing>
          <wp:anchor distT="0" distB="0" distL="114300" distR="114300" simplePos="0" relativeHeight="251688960" behindDoc="0" locked="0" layoutInCell="1" allowOverlap="1" wp14:anchorId="44DE3E13" wp14:editId="1D00427C">
            <wp:simplePos x="0" y="0"/>
            <wp:positionH relativeFrom="column">
              <wp:align>left</wp:align>
            </wp:positionH>
            <wp:positionV relativeFrom="paragraph">
              <wp:align>top</wp:align>
            </wp:positionV>
            <wp:extent cx="2491105" cy="1868170"/>
            <wp:effectExtent l="6668" t="0" r="0" b="0"/>
            <wp:wrapSquare wrapText="bothSides"/>
            <wp:docPr id="45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91105" cy="1868170"/>
                    </a:xfrm>
                    <a:prstGeom prst="rect">
                      <a:avLst/>
                    </a:prstGeom>
                  </pic:spPr>
                </pic:pic>
              </a:graphicData>
            </a:graphic>
          </wp:anchor>
        </w:drawing>
      </w:r>
      <w:r w:rsidRPr="00280C95">
        <w:rPr>
          <w:noProof/>
          <w:lang w:eastAsia="de-DE"/>
        </w:rPr>
        <w:drawing>
          <wp:inline distT="0" distB="0" distL="0" distR="0" wp14:anchorId="2E0351E2" wp14:editId="506925D7">
            <wp:extent cx="2491200" cy="1868400"/>
            <wp:effectExtent l="6668" t="0" r="0" b="0"/>
            <wp:docPr id="45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1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6CDD81AB" wp14:editId="08C471CA">
            <wp:extent cx="2491200" cy="1868400"/>
            <wp:effectExtent l="6668" t="0" r="0" b="0"/>
            <wp:docPr id="4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br w:type="textWrapping" w:clear="all"/>
      </w:r>
    </w:p>
    <w:p w:rsidR="0088022F" w:rsidRPr="005A0572" w:rsidRDefault="0088022F" w:rsidP="0088022F">
      <w:pPr>
        <w:jc w:val="center"/>
        <w:rPr>
          <w:lang w:val="en-US"/>
        </w:rPr>
      </w:pPr>
      <w:r w:rsidRPr="005A0572">
        <w:rPr>
          <w:lang w:val="en-US"/>
        </w:rPr>
        <w:t>The rear view of Master LLRF rack for L2&amp;L3 (left, middle) and AC Power stripes (right, 3 phase + connection box).</w:t>
      </w:r>
      <w:r w:rsidRPr="005A0572">
        <w:rPr>
          <w:noProof/>
          <w:lang w:val="en-US"/>
        </w:rPr>
        <w:t xml:space="preserve"> </w:t>
      </w:r>
    </w:p>
    <w:p w:rsidR="0088022F" w:rsidRPr="005A0572" w:rsidRDefault="0088022F" w:rsidP="0088022F">
      <w:pPr>
        <w:rPr>
          <w:lang w:val="en-US"/>
        </w:rPr>
      </w:pPr>
      <w:r w:rsidRPr="00280C95">
        <w:rPr>
          <w:noProof/>
          <w:lang w:eastAsia="de-DE"/>
        </w:rPr>
        <mc:AlternateContent>
          <mc:Choice Requires="wps">
            <w:drawing>
              <wp:anchor distT="0" distB="0" distL="114300" distR="114300" simplePos="0" relativeHeight="251698176" behindDoc="0" locked="0" layoutInCell="1" allowOverlap="1" wp14:anchorId="7CE4AC15" wp14:editId="6BAA8E93">
                <wp:simplePos x="0" y="0"/>
                <wp:positionH relativeFrom="column">
                  <wp:posOffset>4785506</wp:posOffset>
                </wp:positionH>
                <wp:positionV relativeFrom="paragraph">
                  <wp:posOffset>1722072</wp:posOffset>
                </wp:positionV>
                <wp:extent cx="738505" cy="251460"/>
                <wp:effectExtent l="0" t="0" r="23495" b="15240"/>
                <wp:wrapNone/>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88022F" w:rsidRPr="00C46508" w:rsidRDefault="0088022F" w:rsidP="0088022F">
                            <w:pPr>
                              <w:rPr>
                                <w:lang w:val="pl-PL"/>
                              </w:rPr>
                            </w:pPr>
                            <w:r>
                              <w:rPr>
                                <w:lang w:val="pl-PL"/>
                              </w:rPr>
                              <w:t>Bracket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76.8pt;margin-top:135.6pt;width:58.15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">
                <v:textbox>
                  <w:txbxContent>
                    <w:p w:rsidR="0088022F" w:rsidRPr="00C46508" w:rsidRDefault="0088022F" w:rsidP="0088022F">
                      <w:pPr>
                        <w:rPr>
                          <w:lang w:val="pl-PL"/>
                        </w:rPr>
                      </w:pPr>
                      <w:r>
                        <w:rPr>
                          <w:lang w:val="pl-PL"/>
                        </w:rPr>
                        <w:t>Bracket 3</w:t>
                      </w:r>
                    </w:p>
                  </w:txbxContent>
                </v:textbox>
              </v:shape>
            </w:pict>
          </mc:Fallback>
        </mc:AlternateContent>
      </w:r>
      <w:r w:rsidRPr="00280C95">
        <w:rPr>
          <w:noProof/>
          <w:lang w:eastAsia="de-DE"/>
        </w:rPr>
        <mc:AlternateContent>
          <mc:Choice Requires="wps">
            <w:drawing>
              <wp:anchor distT="0" distB="0" distL="114300" distR="114300" simplePos="0" relativeHeight="251697152" behindDoc="0" locked="0" layoutInCell="1" allowOverlap="1" wp14:anchorId="092C7B71" wp14:editId="0A885008">
                <wp:simplePos x="0" y="0"/>
                <wp:positionH relativeFrom="column">
                  <wp:posOffset>401320</wp:posOffset>
                </wp:positionH>
                <wp:positionV relativeFrom="paragraph">
                  <wp:posOffset>508635</wp:posOffset>
                </wp:positionV>
                <wp:extent cx="738505" cy="251460"/>
                <wp:effectExtent l="0" t="0" r="23495" b="1524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88022F" w:rsidRPr="00C46508" w:rsidRDefault="0088022F" w:rsidP="0088022F">
                            <w:pPr>
                              <w:rPr>
                                <w:lang w:val="pl-PL"/>
                              </w:rPr>
                            </w:pPr>
                            <w:r>
                              <w:rPr>
                                <w:lang w:val="pl-PL"/>
                              </w:rPr>
                              <w:t xml:space="preserve">Bracket </w:t>
                            </w:r>
                            <w:r>
                              <w:rPr>
                                <w:lang w:val="pl-P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1.6pt;margin-top:40.05pt;width:58.15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">
                <v:textbox>
                  <w:txbxContent>
                    <w:p w:rsidR="0088022F" w:rsidRPr="00C46508" w:rsidRDefault="0088022F" w:rsidP="0088022F">
                      <w:pPr>
                        <w:rPr>
                          <w:lang w:val="pl-PL"/>
                        </w:rPr>
                      </w:pPr>
                      <w:r>
                        <w:rPr>
                          <w:lang w:val="pl-PL"/>
                        </w:rPr>
                        <w:t xml:space="preserve">Bracket </w:t>
                      </w:r>
                      <w:r>
                        <w:rPr>
                          <w:lang w:val="pl-PL"/>
                        </w:rPr>
                        <w:t>1</w:t>
                      </w:r>
                    </w:p>
                  </w:txbxContent>
                </v:textbox>
              </v:shape>
            </w:pict>
          </mc:Fallback>
        </mc:AlternateContent>
      </w:r>
      <w:r w:rsidRPr="00280C95">
        <w:rPr>
          <w:noProof/>
          <w:lang w:eastAsia="de-DE"/>
        </w:rPr>
        <w:drawing>
          <wp:inline distT="0" distB="0" distL="0" distR="0" wp14:anchorId="2A72FC4E" wp14:editId="1845F50F">
            <wp:extent cx="3319584" cy="2489689"/>
            <wp:effectExtent l="0" t="0" r="0" b="6350"/>
            <wp:docPr id="45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9645" cy="2489735"/>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4ED7072E" wp14:editId="2A3B5B89">
            <wp:extent cx="2491200" cy="1868400"/>
            <wp:effectExtent l="6668" t="0" r="0" b="0"/>
            <wp:docPr id="45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p>
    <w:p w:rsidR="0088022F" w:rsidRPr="005A0572" w:rsidRDefault="0088022F" w:rsidP="0088022F">
      <w:pPr>
        <w:jc w:val="center"/>
        <w:rPr>
          <w:lang w:val="en-US"/>
        </w:rPr>
      </w:pPr>
      <w:r w:rsidRPr="005A0572">
        <w:rPr>
          <w:lang w:val="en-US"/>
        </w:rPr>
        <w:t>The rear view of Master LLRF racks for L2&amp;L3 - cables ducts for signals (left) and AC/DC cables (right).</w:t>
      </w:r>
    </w:p>
    <w:p w:rsidR="0088022F" w:rsidRPr="005A0572" w:rsidRDefault="0088022F" w:rsidP="0088022F">
      <w:pPr>
        <w:rPr>
          <w:lang w:val="en-US"/>
        </w:rPr>
      </w:pPr>
      <w:r w:rsidRPr="00280C95">
        <w:rPr>
          <w:noProof/>
          <w:lang w:eastAsia="de-DE"/>
        </w:rPr>
        <mc:AlternateContent>
          <mc:Choice Requires="wps">
            <w:drawing>
              <wp:anchor distT="0" distB="0" distL="114300" distR="114300" simplePos="0" relativeHeight="251706368" behindDoc="0" locked="0" layoutInCell="1" allowOverlap="1" wp14:anchorId="2AF75216" wp14:editId="6D14EC15">
                <wp:simplePos x="0" y="0"/>
                <wp:positionH relativeFrom="column">
                  <wp:posOffset>3640015</wp:posOffset>
                </wp:positionH>
                <wp:positionV relativeFrom="paragraph">
                  <wp:posOffset>746809</wp:posOffset>
                </wp:positionV>
                <wp:extent cx="621323" cy="703922"/>
                <wp:effectExtent l="38100" t="38100" r="45720" b="96520"/>
                <wp:wrapNone/>
                <wp:docPr id="295" name="Łącznik prosty ze strzałką 295"/>
                <wp:cNvGraphicFramePr/>
                <a:graphic xmlns:a="http://schemas.openxmlformats.org/drawingml/2006/main">
                  <a:graphicData uri="http://schemas.microsoft.com/office/word/2010/wordprocessingShape">
                    <wps:wsp>
                      <wps:cNvCnPr/>
                      <wps:spPr>
                        <a:xfrm flipH="1">
                          <a:off x="0" y="0"/>
                          <a:ext cx="621323" cy="703922"/>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95" o:spid="_x0000_s1026" type="#_x0000_t32" style="position:absolute;margin-left:286.6pt;margin-top:58.8pt;width:48.9pt;height:55.4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05344" behindDoc="0" locked="0" layoutInCell="1" allowOverlap="1" wp14:anchorId="56B1D684" wp14:editId="7F7F6D93">
                <wp:simplePos x="0" y="0"/>
                <wp:positionH relativeFrom="column">
                  <wp:posOffset>2941955</wp:posOffset>
                </wp:positionH>
                <wp:positionV relativeFrom="paragraph">
                  <wp:posOffset>471805</wp:posOffset>
                </wp:positionV>
                <wp:extent cx="2643505" cy="274955"/>
                <wp:effectExtent l="0" t="0" r="23495" b="10795"/>
                <wp:wrapNone/>
                <wp:docPr id="2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74955"/>
                        </a:xfrm>
                        <a:prstGeom prst="rect">
                          <a:avLst/>
                        </a:prstGeom>
                        <a:solidFill>
                          <a:srgbClr val="FFFFFF"/>
                        </a:solidFill>
                        <a:ln w="9525">
                          <a:solidFill>
                            <a:srgbClr val="000000"/>
                          </a:solidFill>
                          <a:miter lim="800000"/>
                          <a:headEnd/>
                          <a:tailEnd/>
                        </a:ln>
                      </wps:spPr>
                      <wps:txbx>
                        <w:txbxContent>
                          <w:p w:rsidR="0088022F" w:rsidRPr="005A0572" w:rsidRDefault="0088022F" w:rsidP="0088022F">
                            <w:pPr>
                              <w:rPr>
                                <w:lang w:val="en-US"/>
                              </w:rPr>
                            </w:pPr>
                            <w:r w:rsidRPr="005A0572">
                              <w:rPr>
                                <w:lang w:val="en-US"/>
                              </w:rPr>
                              <w:t>Cables opening = reduced length of „L” 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31.65pt;margin-top:37.15pt;width:208.15pt;height:2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">
                <v:textbox>
                  <w:txbxContent>
                    <w:p w:rsidR="0088022F" w:rsidRPr="005A0572" w:rsidRDefault="0088022F" w:rsidP="0088022F">
                      <w:pPr>
                        <w:rPr>
                          <w:lang w:val="en-US"/>
                        </w:rPr>
                      </w:pPr>
                      <w:r w:rsidRPr="005A0572">
                        <w:rPr>
                          <w:lang w:val="en-US"/>
                        </w:rPr>
                        <w:t>Cables opening = reduced length of „L” rail</w:t>
                      </w:r>
                    </w:p>
                  </w:txbxContent>
                </v:textbox>
              </v:shape>
            </w:pict>
          </mc:Fallback>
        </mc:AlternateContent>
      </w:r>
      <w:r w:rsidRPr="00280C95">
        <w:rPr>
          <w:noProof/>
          <w:lang w:eastAsia="de-DE"/>
        </w:rPr>
        <w:drawing>
          <wp:inline distT="0" distB="0" distL="0" distR="0" wp14:anchorId="569BA89F" wp14:editId="2CA0BE4B">
            <wp:extent cx="2491200" cy="1868400"/>
            <wp:effectExtent l="6668" t="0" r="0" b="0"/>
            <wp:docPr id="46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3.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2DB1179E" wp14:editId="7DE3D01A">
            <wp:extent cx="3319573" cy="2489855"/>
            <wp:effectExtent l="0" t="0" r="0" b="5715"/>
            <wp:docPr id="46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2667" cy="2492176"/>
                    </a:xfrm>
                    <a:prstGeom prst="rect">
                      <a:avLst/>
                    </a:prstGeom>
                  </pic:spPr>
                </pic:pic>
              </a:graphicData>
            </a:graphic>
          </wp:inline>
        </w:drawing>
      </w:r>
    </w:p>
    <w:p w:rsidR="0088022F" w:rsidRPr="005A0572" w:rsidRDefault="0088022F" w:rsidP="0088022F">
      <w:pPr>
        <w:jc w:val="center"/>
        <w:rPr>
          <w:lang w:val="en-US"/>
        </w:rPr>
      </w:pPr>
      <w:r w:rsidRPr="005A0572">
        <w:rPr>
          <w:lang w:val="en-US"/>
        </w:rPr>
        <w:lastRenderedPageBreak/>
        <w:t xml:space="preserve">The front view of Slave LLRF rack for L2&amp;L3 (left) and opening for AC Power cables (right) for </w:t>
      </w:r>
      <w:proofErr w:type="spellStart"/>
      <w:r w:rsidRPr="005A0572">
        <w:rPr>
          <w:lang w:val="en-US"/>
        </w:rPr>
        <w:t>uTCA</w:t>
      </w:r>
      <w:proofErr w:type="spellEnd"/>
      <w:r w:rsidRPr="005A0572">
        <w:rPr>
          <w:lang w:val="en-US"/>
        </w:rPr>
        <w:t xml:space="preserve"> crate (and other necessary cables front-rear).</w:t>
      </w:r>
    </w:p>
    <w:p w:rsidR="0088022F" w:rsidRPr="005A0572" w:rsidRDefault="0088022F" w:rsidP="0088022F">
      <w:pPr>
        <w:rPr>
          <w:lang w:val="en-US"/>
        </w:rPr>
      </w:pPr>
      <w:r w:rsidRPr="00280C95">
        <w:rPr>
          <w:noProof/>
          <w:lang w:eastAsia="de-DE"/>
        </w:rPr>
        <mc:AlternateContent>
          <mc:Choice Requires="wps">
            <w:drawing>
              <wp:anchor distT="0" distB="0" distL="114300" distR="114300" simplePos="0" relativeHeight="251704320" behindDoc="0" locked="0" layoutInCell="1" allowOverlap="1" wp14:anchorId="1543F41F" wp14:editId="6AF90AD2">
                <wp:simplePos x="0" y="0"/>
                <wp:positionH relativeFrom="column">
                  <wp:posOffset>2839867</wp:posOffset>
                </wp:positionH>
                <wp:positionV relativeFrom="paragraph">
                  <wp:posOffset>536282</wp:posOffset>
                </wp:positionV>
                <wp:extent cx="1981200" cy="1172308"/>
                <wp:effectExtent l="57150" t="38100" r="38100" b="85090"/>
                <wp:wrapNone/>
                <wp:docPr id="20" name="Łącznik prosty ze strzałką 291"/>
                <wp:cNvGraphicFramePr/>
                <a:graphic xmlns:a="http://schemas.openxmlformats.org/drawingml/2006/main">
                  <a:graphicData uri="http://schemas.microsoft.com/office/word/2010/wordprocessingShape">
                    <wps:wsp>
                      <wps:cNvCnPr/>
                      <wps:spPr>
                        <a:xfrm flipH="1">
                          <a:off x="0" y="0"/>
                          <a:ext cx="1981200" cy="1172308"/>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91" o:spid="_x0000_s1026" type="#_x0000_t32" style="position:absolute;margin-left:223.6pt;margin-top:42.25pt;width:156pt;height:92.3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03296" behindDoc="0" locked="0" layoutInCell="1" allowOverlap="1" wp14:anchorId="6F211804" wp14:editId="63A349DC">
                <wp:simplePos x="0" y="0"/>
                <wp:positionH relativeFrom="column">
                  <wp:posOffset>4821067</wp:posOffset>
                </wp:positionH>
                <wp:positionV relativeFrom="paragraph">
                  <wp:posOffset>536282</wp:posOffset>
                </wp:positionV>
                <wp:extent cx="134815" cy="744415"/>
                <wp:effectExtent l="76200" t="38100" r="132080" b="74930"/>
                <wp:wrapNone/>
                <wp:docPr id="30" name="Łącznik prosty ze strzałką 290"/>
                <wp:cNvGraphicFramePr/>
                <a:graphic xmlns:a="http://schemas.openxmlformats.org/drawingml/2006/main">
                  <a:graphicData uri="http://schemas.microsoft.com/office/word/2010/wordprocessingShape">
                    <wps:wsp>
                      <wps:cNvCnPr/>
                      <wps:spPr>
                        <a:xfrm>
                          <a:off x="0" y="0"/>
                          <a:ext cx="134815" cy="74441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Łącznik prosty ze strzałką 290" o:spid="_x0000_s1026" type="#_x0000_t32" style="position:absolute;margin-left:379.6pt;margin-top:42.25pt;width:10.6pt;height:58.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" strokecolor="#f79646 [3209]" strokeweight="3pt">
                <v:stroke endarrow="open"/>
                <v:shadow on="t" color="black" opacity="22937f" origin=",.5" offset="0,.63889mm"/>
              </v:shape>
            </w:pict>
          </mc:Fallback>
        </mc:AlternateContent>
      </w:r>
      <w:r w:rsidRPr="00280C95">
        <w:rPr>
          <w:noProof/>
          <w:lang w:eastAsia="de-DE"/>
        </w:rPr>
        <mc:AlternateContent>
          <mc:Choice Requires="wps">
            <w:drawing>
              <wp:anchor distT="0" distB="0" distL="114300" distR="114300" simplePos="0" relativeHeight="251702272" behindDoc="0" locked="0" layoutInCell="1" allowOverlap="1" wp14:anchorId="0A55793B" wp14:editId="0C188D06">
                <wp:simplePos x="0" y="0"/>
                <wp:positionH relativeFrom="column">
                  <wp:posOffset>4070350</wp:posOffset>
                </wp:positionH>
                <wp:positionV relativeFrom="paragraph">
                  <wp:posOffset>231140</wp:posOffset>
                </wp:positionV>
                <wp:extent cx="1494155" cy="304800"/>
                <wp:effectExtent l="0" t="0" r="10795" b="19050"/>
                <wp:wrapNone/>
                <wp:docPr id="2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04800"/>
                        </a:xfrm>
                        <a:prstGeom prst="rect">
                          <a:avLst/>
                        </a:prstGeom>
                        <a:solidFill>
                          <a:srgbClr val="FFFFFF"/>
                        </a:solidFill>
                        <a:ln w="9525">
                          <a:solidFill>
                            <a:srgbClr val="000000"/>
                          </a:solidFill>
                          <a:miter lim="800000"/>
                          <a:headEnd/>
                          <a:tailEnd/>
                        </a:ln>
                      </wps:spPr>
                      <wps:txbx>
                        <w:txbxContent>
                          <w:p w:rsidR="0088022F" w:rsidRPr="00871DB1" w:rsidRDefault="0088022F" w:rsidP="0088022F">
                            <w:r>
                              <w:t xml:space="preserve">Cables </w:t>
                            </w:r>
                            <w:proofErr w:type="spellStart"/>
                            <w:r>
                              <w:t>supporting</w:t>
                            </w:r>
                            <w:proofErr w:type="spellEnd"/>
                            <w:r>
                              <w:t xml:space="preserve">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20.5pt;margin-top:18.2pt;width:117.6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">
                <v:textbox>
                  <w:txbxContent>
                    <w:p w:rsidR="0088022F" w:rsidRPr="00871DB1" w:rsidRDefault="0088022F" w:rsidP="0088022F">
                      <w:r>
                        <w:t xml:space="preserve">Cables </w:t>
                      </w:r>
                      <w:proofErr w:type="spellStart"/>
                      <w:r>
                        <w:t>supporting</w:t>
                      </w:r>
                      <w:proofErr w:type="spellEnd"/>
                      <w:r>
                        <w:t xml:space="preserve"> bar</w:t>
                      </w:r>
                    </w:p>
                  </w:txbxContent>
                </v:textbox>
              </v:shape>
            </w:pict>
          </mc:Fallback>
        </mc:AlternateContent>
      </w:r>
      <w:r w:rsidRPr="00280C95">
        <w:rPr>
          <w:noProof/>
          <w:lang w:eastAsia="de-DE"/>
        </w:rPr>
        <w:drawing>
          <wp:inline distT="0" distB="0" distL="0" distR="0" wp14:anchorId="24E6E8B0" wp14:editId="497962AE">
            <wp:extent cx="2491200" cy="1868400"/>
            <wp:effectExtent l="6668" t="0" r="0" b="0"/>
            <wp:docPr id="46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7.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50CB96A2" wp14:editId="2D5EB47F">
            <wp:extent cx="2491200" cy="1868400"/>
            <wp:effectExtent l="6668" t="0" r="0" b="0"/>
            <wp:docPr id="46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8.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491200" cy="1868400"/>
                    </a:xfrm>
                    <a:prstGeom prst="rect">
                      <a:avLst/>
                    </a:prstGeom>
                  </pic:spPr>
                </pic:pic>
              </a:graphicData>
            </a:graphic>
          </wp:inline>
        </w:drawing>
      </w:r>
      <w:r w:rsidRPr="005A0572">
        <w:rPr>
          <w:lang w:val="en-US"/>
        </w:rPr>
        <w:t xml:space="preserve">  </w:t>
      </w:r>
      <w:r w:rsidRPr="00280C95">
        <w:rPr>
          <w:noProof/>
          <w:lang w:eastAsia="de-DE"/>
        </w:rPr>
        <w:drawing>
          <wp:inline distT="0" distB="0" distL="0" distR="0" wp14:anchorId="253F3857" wp14:editId="05613109">
            <wp:extent cx="2035974" cy="1527903"/>
            <wp:effectExtent l="0" t="0" r="2540" b="0"/>
            <wp:docPr id="46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7491" cy="1529041"/>
                    </a:xfrm>
                    <a:prstGeom prst="rect">
                      <a:avLst/>
                    </a:prstGeom>
                  </pic:spPr>
                </pic:pic>
              </a:graphicData>
            </a:graphic>
          </wp:inline>
        </w:drawing>
      </w:r>
      <w:r w:rsidRPr="005A0572">
        <w:rPr>
          <w:lang w:val="en-US"/>
        </w:rPr>
        <w:t xml:space="preserve"> </w:t>
      </w:r>
    </w:p>
    <w:p w:rsidR="0088022F" w:rsidRPr="005A0572" w:rsidRDefault="0088022F" w:rsidP="0088022F">
      <w:pPr>
        <w:jc w:val="center"/>
        <w:rPr>
          <w:lang w:val="en-US"/>
        </w:rPr>
      </w:pPr>
      <w:r w:rsidRPr="005A0572">
        <w:rPr>
          <w:lang w:val="en-US"/>
        </w:rPr>
        <w:t>The rear view of Slave LLRF rack for L2&amp;L3 (left, middle) and AC Power stripes (right, 3 phase + connection box).</w:t>
      </w:r>
    </w:p>
    <w:p w:rsidR="0088022F" w:rsidRPr="005A0572" w:rsidRDefault="0088022F" w:rsidP="0088022F">
      <w:pPr>
        <w:rPr>
          <w:noProof/>
          <w:lang w:val="en-US"/>
        </w:rPr>
      </w:pPr>
    </w:p>
    <w:p w:rsidR="0088022F" w:rsidRPr="005A0572" w:rsidRDefault="0088022F" w:rsidP="0088022F">
      <w:pPr>
        <w:rPr>
          <w:lang w:val="en-US"/>
        </w:rPr>
      </w:pPr>
      <w:r w:rsidRPr="00280C95">
        <w:rPr>
          <w:noProof/>
          <w:lang w:eastAsia="de-DE"/>
        </w:rPr>
        <mc:AlternateContent>
          <mc:Choice Requires="wps">
            <w:drawing>
              <wp:anchor distT="0" distB="0" distL="114300" distR="114300" simplePos="0" relativeHeight="251701248" behindDoc="0" locked="0" layoutInCell="1" allowOverlap="1" wp14:anchorId="2FEFB771" wp14:editId="1A5D344F">
                <wp:simplePos x="0" y="0"/>
                <wp:positionH relativeFrom="column">
                  <wp:posOffset>5148678</wp:posOffset>
                </wp:positionH>
                <wp:positionV relativeFrom="paragraph">
                  <wp:posOffset>1271612</wp:posOffset>
                </wp:positionV>
                <wp:extent cx="738505" cy="251460"/>
                <wp:effectExtent l="0" t="0" r="23495" b="15240"/>
                <wp:wrapNone/>
                <wp:docPr id="2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88022F" w:rsidRPr="00C46508" w:rsidRDefault="0088022F" w:rsidP="0088022F">
                            <w:pPr>
                              <w:rPr>
                                <w:lang w:val="pl-PL"/>
                              </w:rPr>
                            </w:pPr>
                            <w:r>
                              <w:rPr>
                                <w:lang w:val="pl-PL"/>
                              </w:rPr>
                              <w:t>Bracket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05.4pt;margin-top:100.15pt;width:58.15pt;height:1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">
                <v:textbox>
                  <w:txbxContent>
                    <w:p w:rsidR="0088022F" w:rsidRPr="00C46508" w:rsidRDefault="0088022F" w:rsidP="0088022F">
                      <w:pPr>
                        <w:rPr>
                          <w:lang w:val="pl-PL"/>
                        </w:rPr>
                      </w:pPr>
                      <w:r>
                        <w:rPr>
                          <w:lang w:val="pl-PL"/>
                        </w:rPr>
                        <w:t>Bracket 1</w:t>
                      </w:r>
                    </w:p>
                  </w:txbxContent>
                </v:textbox>
              </v:shape>
            </w:pict>
          </mc:Fallback>
        </mc:AlternateContent>
      </w:r>
      <w:r w:rsidRPr="00280C95">
        <w:rPr>
          <w:noProof/>
          <w:lang w:eastAsia="de-DE"/>
        </w:rPr>
        <mc:AlternateContent>
          <mc:Choice Requires="wps">
            <w:drawing>
              <wp:anchor distT="0" distB="0" distL="114300" distR="114300" simplePos="0" relativeHeight="251699200" behindDoc="0" locked="0" layoutInCell="1" allowOverlap="1" wp14:anchorId="04AC6E67" wp14:editId="661425A1">
                <wp:simplePos x="0" y="0"/>
                <wp:positionH relativeFrom="column">
                  <wp:posOffset>711981</wp:posOffset>
                </wp:positionH>
                <wp:positionV relativeFrom="paragraph">
                  <wp:posOffset>445623</wp:posOffset>
                </wp:positionV>
                <wp:extent cx="738505" cy="251460"/>
                <wp:effectExtent l="0" t="0" r="23495" b="15240"/>
                <wp:wrapNone/>
                <wp:docPr id="4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51460"/>
                        </a:xfrm>
                        <a:prstGeom prst="rect">
                          <a:avLst/>
                        </a:prstGeom>
                        <a:solidFill>
                          <a:srgbClr val="FFFFFF"/>
                        </a:solidFill>
                        <a:ln w="9525">
                          <a:solidFill>
                            <a:srgbClr val="000000"/>
                          </a:solidFill>
                          <a:miter lim="800000"/>
                          <a:headEnd/>
                          <a:tailEnd/>
                        </a:ln>
                      </wps:spPr>
                      <wps:txbx>
                        <w:txbxContent>
                          <w:p w:rsidR="0088022F" w:rsidRPr="00C46508" w:rsidRDefault="0088022F" w:rsidP="0088022F">
                            <w:pPr>
                              <w:rPr>
                                <w:lang w:val="pl-PL"/>
                              </w:rPr>
                            </w:pPr>
                            <w:r>
                              <w:rPr>
                                <w:lang w:val="pl-PL"/>
                              </w:rPr>
                              <w:t xml:space="preserve">Bracket </w:t>
                            </w:r>
                            <w:r>
                              <w:rPr>
                                <w:lang w:val="pl-P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6.05pt;margin-top:35.1pt;width:58.15pt;height:1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">
                <v:textbox>
                  <w:txbxContent>
                    <w:p w:rsidR="0088022F" w:rsidRPr="00C46508" w:rsidRDefault="0088022F" w:rsidP="0088022F">
                      <w:pPr>
                        <w:rPr>
                          <w:lang w:val="pl-PL"/>
                        </w:rPr>
                      </w:pPr>
                      <w:r>
                        <w:rPr>
                          <w:lang w:val="pl-PL"/>
                        </w:rPr>
                        <w:t xml:space="preserve">Bracket </w:t>
                      </w:r>
                      <w:r>
                        <w:rPr>
                          <w:lang w:val="pl-PL"/>
                        </w:rPr>
                        <w:t>2</w:t>
                      </w:r>
                    </w:p>
                  </w:txbxContent>
                </v:textbox>
              </v:shape>
            </w:pict>
          </mc:Fallback>
        </mc:AlternateContent>
      </w:r>
      <w:r w:rsidRPr="00280C95">
        <w:rPr>
          <w:noProof/>
          <w:lang w:eastAsia="de-DE"/>
        </w:rPr>
        <w:drawing>
          <wp:inline distT="0" distB="0" distL="0" distR="0" wp14:anchorId="2DF484E1" wp14:editId="189A7B17">
            <wp:extent cx="2732400" cy="2048400"/>
            <wp:effectExtent l="0" t="0" r="0" b="9525"/>
            <wp:docPr id="46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2400" cy="2048400"/>
                    </a:xfrm>
                    <a:prstGeom prst="rect">
                      <a:avLst/>
                    </a:prstGeom>
                  </pic:spPr>
                </pic:pic>
              </a:graphicData>
            </a:graphic>
          </wp:inline>
        </w:drawing>
      </w:r>
      <w:r w:rsidRPr="005A0572">
        <w:rPr>
          <w:noProof/>
          <w:lang w:val="en-US"/>
        </w:rPr>
        <w:t xml:space="preserve">             </w:t>
      </w:r>
      <w:r w:rsidRPr="00280C95">
        <w:rPr>
          <w:noProof/>
          <w:lang w:eastAsia="de-DE"/>
        </w:rPr>
        <w:drawing>
          <wp:inline distT="0" distB="0" distL="0" distR="0" wp14:anchorId="7970E28A" wp14:editId="7AAFC962">
            <wp:extent cx="2743200" cy="2055600"/>
            <wp:effectExtent l="0" t="0" r="0" b="1905"/>
            <wp:docPr id="46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2055600"/>
                    </a:xfrm>
                    <a:prstGeom prst="rect">
                      <a:avLst/>
                    </a:prstGeom>
                  </pic:spPr>
                </pic:pic>
              </a:graphicData>
            </a:graphic>
          </wp:inline>
        </w:drawing>
      </w:r>
    </w:p>
    <w:p w:rsidR="0088022F" w:rsidRPr="005A0572" w:rsidRDefault="0088022F" w:rsidP="0088022F">
      <w:pPr>
        <w:jc w:val="center"/>
        <w:rPr>
          <w:lang w:val="en-US"/>
        </w:rPr>
      </w:pPr>
      <w:r w:rsidRPr="005A0572">
        <w:rPr>
          <w:lang w:val="en-US"/>
        </w:rPr>
        <w:t>The rear view of Slave LLRF racks for L2&amp;L3 - cables ducts for signals (left) and AC/DC cables (right).</w:t>
      </w:r>
    </w:p>
    <w:p w:rsidR="0088022F" w:rsidRDefault="0088022F" w:rsidP="0088022F">
      <w:pPr>
        <w:pStyle w:val="Heading1"/>
      </w:pPr>
      <w:r>
        <w:lastRenderedPageBreak/>
        <w:t>Installation detailed drawings</w:t>
      </w:r>
    </w:p>
    <w:p w:rsidR="0088022F" w:rsidRDefault="0088022F" w:rsidP="0088022F">
      <w:r>
        <w:rPr>
          <w:noProof/>
          <w:lang w:eastAsia="de-DE"/>
        </w:rPr>
        <w:drawing>
          <wp:inline distT="0" distB="0" distL="0" distR="0" wp14:anchorId="178FF82C" wp14:editId="093064E3">
            <wp:extent cx="6646545" cy="4240280"/>
            <wp:effectExtent l="0" t="0" r="1905" b="8255"/>
            <wp:docPr id="4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6545" cy="4240280"/>
                    </a:xfrm>
                    <a:prstGeom prst="rect">
                      <a:avLst/>
                    </a:prstGeom>
                    <a:noFill/>
                    <a:ln>
                      <a:noFill/>
                    </a:ln>
                  </pic:spPr>
                </pic:pic>
              </a:graphicData>
            </a:graphic>
          </wp:inline>
        </w:drawing>
      </w:r>
    </w:p>
    <w:p w:rsidR="0088022F" w:rsidRDefault="0088022F" w:rsidP="0088022F">
      <w:r>
        <w:rPr>
          <w:noProof/>
          <w:lang w:eastAsia="de-DE"/>
        </w:rPr>
        <w:drawing>
          <wp:inline distT="0" distB="0" distL="0" distR="0" wp14:anchorId="78849E71" wp14:editId="12BF50C3">
            <wp:extent cx="6646545" cy="4172927"/>
            <wp:effectExtent l="0" t="0" r="1905" b="0"/>
            <wp:docPr id="4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6545" cy="4172927"/>
                    </a:xfrm>
                    <a:prstGeom prst="rect">
                      <a:avLst/>
                    </a:prstGeom>
                    <a:noFill/>
                    <a:ln>
                      <a:noFill/>
                    </a:ln>
                  </pic:spPr>
                </pic:pic>
              </a:graphicData>
            </a:graphic>
          </wp:inline>
        </w:drawing>
      </w:r>
    </w:p>
    <w:p w:rsidR="0088022F" w:rsidRPr="000E2F40" w:rsidRDefault="0088022F" w:rsidP="0088022F">
      <w:r>
        <w:rPr>
          <w:noProof/>
          <w:lang w:eastAsia="de-DE"/>
        </w:rPr>
        <w:lastRenderedPageBreak/>
        <w:drawing>
          <wp:inline distT="0" distB="0" distL="0" distR="0" wp14:anchorId="58008857" wp14:editId="277B4B99">
            <wp:extent cx="6646545" cy="4707587"/>
            <wp:effectExtent l="0" t="0" r="1905" b="0"/>
            <wp:docPr id="46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6545" cy="4707587"/>
                    </a:xfrm>
                    <a:prstGeom prst="rect">
                      <a:avLst/>
                    </a:prstGeom>
                    <a:noFill/>
                    <a:ln>
                      <a:noFill/>
                    </a:ln>
                  </pic:spPr>
                </pic:pic>
              </a:graphicData>
            </a:graphic>
          </wp:inline>
        </w:drawing>
      </w:r>
    </w:p>
    <w:p w:rsidR="0088022F" w:rsidRDefault="0088022F" w:rsidP="0088022F">
      <w:pPr>
        <w:pStyle w:val="Heading1"/>
      </w:pPr>
    </w:p>
    <w:p w:rsidR="0088022F" w:rsidRPr="00280C95" w:rsidRDefault="0088022F" w:rsidP="0088022F">
      <w:pPr>
        <w:pStyle w:val="Heading1"/>
      </w:pPr>
      <w:r w:rsidRPr="00280C95">
        <w:t>Brackets</w:t>
      </w:r>
    </w:p>
    <w:p w:rsidR="0088022F" w:rsidRPr="005A0572" w:rsidRDefault="0088022F" w:rsidP="0088022F">
      <w:pPr>
        <w:rPr>
          <w:lang w:val="en-US"/>
        </w:rPr>
      </w:pPr>
      <w:r w:rsidRPr="005A0572">
        <w:rPr>
          <w:lang w:val="en-US"/>
        </w:rPr>
        <w:t>The cables ducts and AC Power strips are supported by 3 types of brackets.</w:t>
      </w:r>
    </w:p>
    <w:p w:rsidR="0088022F" w:rsidRPr="00280C95" w:rsidRDefault="0088022F" w:rsidP="0088022F">
      <w:pPr>
        <w:jc w:val="center"/>
      </w:pPr>
      <w:r w:rsidRPr="00280C95">
        <w:rPr>
          <w:noProof/>
          <w:lang w:eastAsia="de-DE"/>
        </w:rPr>
        <w:lastRenderedPageBreak/>
        <w:drawing>
          <wp:inline distT="0" distB="0" distL="0" distR="0" wp14:anchorId="40310B6F" wp14:editId="3490668F">
            <wp:extent cx="4384800" cy="3369600"/>
            <wp:effectExtent l="0" t="0" r="0" b="2540"/>
            <wp:docPr id="47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4800" cy="3369600"/>
                    </a:xfrm>
                    <a:prstGeom prst="rect">
                      <a:avLst/>
                    </a:prstGeom>
                    <a:noFill/>
                    <a:ln>
                      <a:noFill/>
                    </a:ln>
                  </pic:spPr>
                </pic:pic>
              </a:graphicData>
            </a:graphic>
          </wp:inline>
        </w:drawing>
      </w:r>
    </w:p>
    <w:p w:rsidR="0088022F" w:rsidRPr="005A0572" w:rsidRDefault="0088022F" w:rsidP="0088022F">
      <w:pPr>
        <w:jc w:val="center"/>
        <w:rPr>
          <w:lang w:val="en-US"/>
        </w:rPr>
      </w:pPr>
      <w:r w:rsidRPr="005A0572">
        <w:rPr>
          <w:lang w:val="en-US"/>
        </w:rPr>
        <w:t>Bracket type 1 for support cables ducts and AC Power strips.</w:t>
      </w:r>
    </w:p>
    <w:p w:rsidR="0088022F" w:rsidRPr="00280C95" w:rsidRDefault="0088022F" w:rsidP="0088022F">
      <w:pPr>
        <w:jc w:val="center"/>
      </w:pPr>
      <w:r w:rsidRPr="00280C95">
        <w:rPr>
          <w:noProof/>
          <w:lang w:eastAsia="de-DE"/>
        </w:rPr>
        <w:drawing>
          <wp:inline distT="0" distB="0" distL="0" distR="0" wp14:anchorId="2DDC4BA9" wp14:editId="774F6783">
            <wp:extent cx="4006800" cy="3733200"/>
            <wp:effectExtent l="0" t="0" r="0" b="635"/>
            <wp:docPr id="47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6800" cy="3733200"/>
                    </a:xfrm>
                    <a:prstGeom prst="rect">
                      <a:avLst/>
                    </a:prstGeom>
                    <a:noFill/>
                    <a:ln>
                      <a:noFill/>
                    </a:ln>
                  </pic:spPr>
                </pic:pic>
              </a:graphicData>
            </a:graphic>
          </wp:inline>
        </w:drawing>
      </w:r>
    </w:p>
    <w:p w:rsidR="0088022F" w:rsidRPr="005A0572" w:rsidRDefault="0088022F" w:rsidP="0088022F">
      <w:pPr>
        <w:jc w:val="center"/>
        <w:rPr>
          <w:lang w:val="en-US"/>
        </w:rPr>
      </w:pPr>
      <w:r w:rsidRPr="005A0572">
        <w:rPr>
          <w:lang w:val="en-US"/>
        </w:rPr>
        <w:t>Bracket type 2 for support cables ducts and AC Power strips.</w:t>
      </w:r>
    </w:p>
    <w:p w:rsidR="0088022F" w:rsidRPr="005A0572" w:rsidRDefault="0088022F" w:rsidP="0088022F">
      <w:pPr>
        <w:jc w:val="center"/>
        <w:rPr>
          <w:lang w:val="en-US"/>
        </w:rPr>
      </w:pPr>
    </w:p>
    <w:p w:rsidR="0088022F" w:rsidRPr="00280C95" w:rsidRDefault="0088022F" w:rsidP="0088022F">
      <w:pPr>
        <w:jc w:val="center"/>
      </w:pPr>
      <w:r w:rsidRPr="00280C95">
        <w:rPr>
          <w:noProof/>
          <w:lang w:eastAsia="de-DE"/>
        </w:rPr>
        <w:lastRenderedPageBreak/>
        <w:drawing>
          <wp:inline distT="0" distB="0" distL="0" distR="0" wp14:anchorId="0EE9397B" wp14:editId="244ED178">
            <wp:extent cx="2804400" cy="3250800"/>
            <wp:effectExtent l="0" t="0" r="0" b="6985"/>
            <wp:docPr id="47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4400" cy="3250800"/>
                    </a:xfrm>
                    <a:prstGeom prst="rect">
                      <a:avLst/>
                    </a:prstGeom>
                    <a:noFill/>
                    <a:ln>
                      <a:noFill/>
                    </a:ln>
                  </pic:spPr>
                </pic:pic>
              </a:graphicData>
            </a:graphic>
          </wp:inline>
        </w:drawing>
      </w:r>
    </w:p>
    <w:p w:rsidR="0088022F" w:rsidRPr="005A0572" w:rsidRDefault="0088022F" w:rsidP="0088022F">
      <w:pPr>
        <w:jc w:val="center"/>
        <w:rPr>
          <w:lang w:val="en-US"/>
        </w:rPr>
      </w:pPr>
      <w:r w:rsidRPr="005A0572">
        <w:rPr>
          <w:lang w:val="en-US"/>
        </w:rPr>
        <w:t>Bracket type 3 for support cables ducts.</w:t>
      </w:r>
    </w:p>
    <w:p w:rsidR="0088022F" w:rsidRPr="00280C95" w:rsidRDefault="0088022F" w:rsidP="0088022F">
      <w:pPr>
        <w:pStyle w:val="Heading1"/>
      </w:pPr>
      <w:r w:rsidRPr="00280C95">
        <w:t>Materials</w:t>
      </w:r>
    </w:p>
    <w:p w:rsidR="0088022F" w:rsidRPr="00280C95" w:rsidRDefault="0088022F" w:rsidP="0088022F">
      <w:pPr>
        <w:pStyle w:val="ListParagraph"/>
        <w:numPr>
          <w:ilvl w:val="0"/>
          <w:numId w:val="3"/>
        </w:numPr>
      </w:pPr>
      <w:r w:rsidRPr="00280C95">
        <w:t xml:space="preserve">Cables </w:t>
      </w:r>
      <w:proofErr w:type="spellStart"/>
      <w:r w:rsidRPr="00280C95">
        <w:t>ducts</w:t>
      </w:r>
      <w:proofErr w:type="spellEnd"/>
      <w:r w:rsidRPr="00280C95">
        <w:t xml:space="preserve"> </w:t>
      </w:r>
      <w:proofErr w:type="spellStart"/>
      <w:r w:rsidRPr="00280C95">
        <w:t>are</w:t>
      </w:r>
      <w:proofErr w:type="spellEnd"/>
      <w:r w:rsidRPr="00280C95">
        <w:t xml:space="preserve"> DESY 10700 (</w:t>
      </w:r>
      <w:proofErr w:type="spellStart"/>
      <w:r w:rsidRPr="00280C95">
        <w:t>Instalations-Kanaele</w:t>
      </w:r>
      <w:proofErr w:type="spellEnd"/>
      <w:r w:rsidRPr="00280C95">
        <w:t>, halogenfrei)</w:t>
      </w:r>
      <w:r>
        <w:t>.</w:t>
      </w:r>
    </w:p>
    <w:p w:rsidR="0088022F" w:rsidRPr="00280C95" w:rsidRDefault="0088022F" w:rsidP="0088022F">
      <w:pPr>
        <w:pStyle w:val="ListParagraph"/>
        <w:numPr>
          <w:ilvl w:val="0"/>
          <w:numId w:val="3"/>
        </w:numPr>
      </w:pPr>
      <w:r w:rsidRPr="00280C95">
        <w:t xml:space="preserve">Cables </w:t>
      </w:r>
      <w:proofErr w:type="spellStart"/>
      <w:r w:rsidRPr="00280C95">
        <w:t>supporting</w:t>
      </w:r>
      <w:proofErr w:type="spellEnd"/>
      <w:r w:rsidRPr="00280C95">
        <w:t xml:space="preserve"> </w:t>
      </w:r>
      <w:proofErr w:type="spellStart"/>
      <w:r w:rsidRPr="00280C95">
        <w:t>bars</w:t>
      </w:r>
      <w:proofErr w:type="spellEnd"/>
      <w:r w:rsidRPr="00280C95">
        <w:t xml:space="preserve"> </w:t>
      </w:r>
      <w:proofErr w:type="spellStart"/>
      <w:r w:rsidRPr="00280C95">
        <w:t>are</w:t>
      </w:r>
      <w:proofErr w:type="spellEnd"/>
      <w:r w:rsidRPr="00280C95">
        <w:t xml:space="preserve"> DESY 10220 (Profilschiene </w:t>
      </w:r>
      <w:proofErr w:type="spellStart"/>
      <w:r w:rsidRPr="00280C95">
        <w:t>fuer</w:t>
      </w:r>
      <w:proofErr w:type="spellEnd"/>
      <w:r w:rsidRPr="00280C95">
        <w:t xml:space="preserve"> </w:t>
      </w:r>
      <w:proofErr w:type="spellStart"/>
      <w:r w:rsidRPr="00280C95">
        <w:t>Reihenschelen</w:t>
      </w:r>
      <w:proofErr w:type="spellEnd"/>
      <w:r w:rsidRPr="00280C95">
        <w:t>)</w:t>
      </w:r>
      <w:r>
        <w:t>.</w:t>
      </w:r>
    </w:p>
    <w:p w:rsidR="0088022F" w:rsidRPr="005A0572" w:rsidRDefault="0088022F" w:rsidP="0088022F">
      <w:pPr>
        <w:pStyle w:val="ListParagraph"/>
        <w:numPr>
          <w:ilvl w:val="0"/>
          <w:numId w:val="3"/>
        </w:numPr>
        <w:rPr>
          <w:lang w:val="en-US"/>
        </w:rPr>
      </w:pPr>
      <w:r w:rsidRPr="005A0572">
        <w:rPr>
          <w:lang w:val="en-US"/>
        </w:rPr>
        <w:t>Brackets are made from aluminum plate ≠ 2 mm DESY 53028.</w:t>
      </w:r>
    </w:p>
    <w:p w:rsidR="0088022F" w:rsidRPr="005A0572" w:rsidRDefault="0088022F" w:rsidP="0088022F">
      <w:pPr>
        <w:pStyle w:val="ListParagraph"/>
        <w:numPr>
          <w:ilvl w:val="0"/>
          <w:numId w:val="3"/>
        </w:numPr>
        <w:rPr>
          <w:lang w:val="en-US"/>
        </w:rPr>
      </w:pPr>
      <w:r w:rsidRPr="005A0572">
        <w:rPr>
          <w:lang w:val="en-US"/>
        </w:rPr>
        <w:t>AC Power stripes (</w:t>
      </w:r>
      <w:proofErr w:type="spellStart"/>
      <w:r w:rsidRPr="005A0572">
        <w:rPr>
          <w:lang w:val="en-US"/>
        </w:rPr>
        <w:t>Dosenleiste</w:t>
      </w:r>
      <w:proofErr w:type="spellEnd"/>
      <w:r w:rsidRPr="005A0572">
        <w:rPr>
          <w:lang w:val="en-US"/>
        </w:rPr>
        <w:t xml:space="preserve">) are 7 </w:t>
      </w:r>
      <w:proofErr w:type="gramStart"/>
      <w:r w:rsidRPr="005A0572">
        <w:rPr>
          <w:lang w:val="en-US"/>
        </w:rPr>
        <w:t>socket</w:t>
      </w:r>
      <w:proofErr w:type="gramEnd"/>
      <w:r w:rsidRPr="005A0572">
        <w:rPr>
          <w:lang w:val="en-US"/>
        </w:rPr>
        <w:t xml:space="preserve"> DESY 25003.</w:t>
      </w:r>
    </w:p>
    <w:p w:rsidR="0088022F" w:rsidRPr="005A0572" w:rsidRDefault="0088022F" w:rsidP="0088022F">
      <w:pPr>
        <w:pStyle w:val="ListParagraph"/>
        <w:numPr>
          <w:ilvl w:val="0"/>
          <w:numId w:val="3"/>
        </w:numPr>
        <w:rPr>
          <w:lang w:val="en-US"/>
        </w:rPr>
      </w:pPr>
      <w:r w:rsidRPr="005A0572">
        <w:rPr>
          <w:lang w:val="en-US"/>
        </w:rPr>
        <w:t>AC connection boxes are D9025 DESY 10095.</w:t>
      </w:r>
    </w:p>
    <w:p w:rsidR="0088022F" w:rsidRPr="00280C95" w:rsidRDefault="0088022F" w:rsidP="0088022F">
      <w:pPr>
        <w:pStyle w:val="ListParagraph"/>
        <w:numPr>
          <w:ilvl w:val="0"/>
          <w:numId w:val="3"/>
        </w:numPr>
      </w:pPr>
      <w:r w:rsidRPr="00280C95">
        <w:t xml:space="preserve">Cable </w:t>
      </w:r>
      <w:proofErr w:type="spellStart"/>
      <w:r w:rsidRPr="00280C95">
        <w:t>glands</w:t>
      </w:r>
      <w:proofErr w:type="spellEnd"/>
      <w:r w:rsidRPr="00280C95">
        <w:t xml:space="preserve"> (</w:t>
      </w:r>
      <w:proofErr w:type="spellStart"/>
      <w:r w:rsidRPr="00280C95">
        <w:t>Kabelverscharaubungen</w:t>
      </w:r>
      <w:proofErr w:type="spellEnd"/>
      <w:r w:rsidRPr="00280C95">
        <w:t xml:space="preserve">) </w:t>
      </w:r>
      <w:proofErr w:type="spellStart"/>
      <w:r w:rsidRPr="00280C95">
        <w:t>are</w:t>
      </w:r>
      <w:proofErr w:type="spellEnd"/>
      <w:r w:rsidRPr="00280C95">
        <w:t xml:space="preserve"> M20 DESY 12702.</w:t>
      </w:r>
    </w:p>
    <w:p w:rsidR="0088022F" w:rsidRPr="00280C95" w:rsidRDefault="0088022F" w:rsidP="0088022F">
      <w:pPr>
        <w:pStyle w:val="Heading1"/>
      </w:pPr>
      <w:r w:rsidRPr="00280C95">
        <w:t>AC Power</w:t>
      </w:r>
    </w:p>
    <w:p w:rsidR="0088022F" w:rsidRPr="005A0572" w:rsidRDefault="0088022F" w:rsidP="0088022F">
      <w:pPr>
        <w:pStyle w:val="ListParagraph"/>
        <w:numPr>
          <w:ilvl w:val="0"/>
          <w:numId w:val="4"/>
        </w:numPr>
        <w:rPr>
          <w:lang w:val="en-US"/>
        </w:rPr>
      </w:pPr>
      <w:r w:rsidRPr="005A0572">
        <w:rPr>
          <w:lang w:val="en-US"/>
        </w:rPr>
        <w:t>Total AC power consumption 2415 VA (L1 = 1020 VA, L2 = 1020 VA, L3 = 375 VA).</w:t>
      </w:r>
    </w:p>
    <w:p w:rsidR="0088022F" w:rsidRPr="005A0572" w:rsidRDefault="0088022F" w:rsidP="0088022F">
      <w:pPr>
        <w:pStyle w:val="ListParagraph"/>
        <w:numPr>
          <w:ilvl w:val="0"/>
          <w:numId w:val="4"/>
        </w:numPr>
        <w:rPr>
          <w:lang w:val="en-US"/>
        </w:rPr>
      </w:pPr>
      <w:r w:rsidRPr="005A0572">
        <w:rPr>
          <w:lang w:val="en-US"/>
        </w:rPr>
        <w:t>Connections of diverse devices on phases will circulate among to balance phases load.</w:t>
      </w:r>
    </w:p>
    <w:p w:rsidR="0088022F" w:rsidRPr="005A0572" w:rsidRDefault="0088022F" w:rsidP="0088022F">
      <w:pPr>
        <w:pStyle w:val="ListParagraph"/>
        <w:numPr>
          <w:ilvl w:val="0"/>
          <w:numId w:val="4"/>
        </w:numPr>
        <w:rPr>
          <w:lang w:val="en-US"/>
        </w:rPr>
      </w:pPr>
      <w:r w:rsidRPr="005A0572">
        <w:rPr>
          <w:lang w:val="en-US"/>
        </w:rPr>
        <w:t>Each AC phase have separate 16A fuses.</w:t>
      </w:r>
    </w:p>
    <w:p w:rsidR="0088022F" w:rsidRPr="005A0572" w:rsidRDefault="0088022F" w:rsidP="0088022F">
      <w:pPr>
        <w:pStyle w:val="ListParagraph"/>
        <w:numPr>
          <w:ilvl w:val="0"/>
          <w:numId w:val="4"/>
        </w:numPr>
        <w:rPr>
          <w:lang w:val="en-US"/>
        </w:rPr>
      </w:pPr>
      <w:r w:rsidRPr="005A0572">
        <w:rPr>
          <w:lang w:val="en-US"/>
        </w:rPr>
        <w:t xml:space="preserve">The AC power load and type of connection (3 phase) for two other racks in one cabinet have to be discussed with MKK people.   </w:t>
      </w:r>
    </w:p>
    <w:p w:rsidR="0088022F" w:rsidRDefault="0088022F" w:rsidP="0088022F">
      <w:pPr>
        <w:pStyle w:val="Heading1"/>
      </w:pPr>
      <w:r w:rsidRPr="00280C95">
        <w:t>LED lamps and doors end-switches installation</w:t>
      </w:r>
    </w:p>
    <w:p w:rsidR="0088022F" w:rsidRPr="005A0572" w:rsidRDefault="0088022F" w:rsidP="0088022F">
      <w:pPr>
        <w:rPr>
          <w:lang w:val="en-US"/>
        </w:rPr>
      </w:pPr>
      <w:proofErr w:type="spellStart"/>
      <w:r w:rsidRPr="005A0572">
        <w:rPr>
          <w:lang w:val="en-US"/>
        </w:rPr>
        <w:t>Rittal</w:t>
      </w:r>
      <w:proofErr w:type="spellEnd"/>
      <w:r w:rsidRPr="005A0572">
        <w:rPr>
          <w:lang w:val="en-US"/>
        </w:rPr>
        <w:t xml:space="preserve"> should provide LED lamps and door end-switches installation schematics.</w:t>
      </w:r>
    </w:p>
    <w:p w:rsidR="0088022F" w:rsidRPr="005A0572" w:rsidRDefault="0088022F" w:rsidP="0088022F">
      <w:pPr>
        <w:rPr>
          <w:lang w:val="en-US"/>
        </w:rPr>
      </w:pPr>
      <w:r w:rsidRPr="005A0572">
        <w:rPr>
          <w:lang w:val="en-US"/>
        </w:rPr>
        <w:t xml:space="preserve">Who is responsible for lamps and end-switches installation? </w:t>
      </w:r>
      <w:proofErr w:type="gramStart"/>
      <w:r w:rsidRPr="005A0572">
        <w:rPr>
          <w:lang w:val="en-US"/>
        </w:rPr>
        <w:t>(</w:t>
      </w:r>
      <w:proofErr w:type="spellStart"/>
      <w:r w:rsidRPr="005A0572">
        <w:rPr>
          <w:lang w:val="en-US"/>
        </w:rPr>
        <w:t>Rittal</w:t>
      </w:r>
      <w:proofErr w:type="spellEnd"/>
      <w:r w:rsidRPr="005A0572">
        <w:rPr>
          <w:lang w:val="en-US"/>
        </w:rPr>
        <w:t>?)</w:t>
      </w:r>
      <w:proofErr w:type="gramEnd"/>
    </w:p>
    <w:p w:rsidR="0088022F" w:rsidRPr="00280C95" w:rsidRDefault="0088022F" w:rsidP="0088022F">
      <w:pPr>
        <w:pStyle w:val="Heading1"/>
      </w:pPr>
      <w:r w:rsidRPr="00280C95">
        <w:t>Example of inner rack cabling</w:t>
      </w:r>
    </w:p>
    <w:p w:rsidR="0088022F" w:rsidRPr="005A0572" w:rsidRDefault="0088022F" w:rsidP="0088022F">
      <w:pPr>
        <w:rPr>
          <w:lang w:val="en-US"/>
        </w:rPr>
      </w:pPr>
      <w:r w:rsidRPr="005A0572">
        <w:rPr>
          <w:lang w:val="en-US"/>
        </w:rPr>
        <w:t>There are pictures of inner rack cabling.</w:t>
      </w:r>
    </w:p>
    <w:p w:rsidR="0088022F" w:rsidRPr="00280C95" w:rsidRDefault="0088022F" w:rsidP="0088022F">
      <w:r w:rsidRPr="00280C95">
        <w:rPr>
          <w:noProof/>
          <w:lang w:eastAsia="de-DE"/>
        </w:rPr>
        <w:lastRenderedPageBreak/>
        <w:drawing>
          <wp:inline distT="0" distB="0" distL="0" distR="0" wp14:anchorId="2082B342" wp14:editId="5123AA97">
            <wp:extent cx="3182689" cy="2388199"/>
            <wp:effectExtent l="0" t="2540" r="0" b="0"/>
            <wp:docPr id="473"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99.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184306" cy="2389412"/>
                    </a:xfrm>
                    <a:prstGeom prst="rect">
                      <a:avLst/>
                    </a:prstGeom>
                  </pic:spPr>
                </pic:pic>
              </a:graphicData>
            </a:graphic>
          </wp:inline>
        </w:drawing>
      </w:r>
      <w:r w:rsidRPr="00280C95">
        <w:t xml:space="preserve">       </w:t>
      </w:r>
      <w:r w:rsidRPr="00280C95">
        <w:rPr>
          <w:noProof/>
          <w:lang w:eastAsia="de-DE"/>
        </w:rPr>
        <w:drawing>
          <wp:inline distT="0" distB="0" distL="0" distR="0" wp14:anchorId="605444DC" wp14:editId="1BE29C3E">
            <wp:extent cx="3177687" cy="2383266"/>
            <wp:effectExtent l="0" t="2858" r="953" b="952"/>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00.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177746" cy="2383310"/>
                    </a:xfrm>
                    <a:prstGeom prst="rect">
                      <a:avLst/>
                    </a:prstGeom>
                  </pic:spPr>
                </pic:pic>
              </a:graphicData>
            </a:graphic>
          </wp:inline>
        </w:drawing>
      </w:r>
    </w:p>
    <w:p w:rsidR="0088022F" w:rsidRPr="00280C95" w:rsidRDefault="0088022F" w:rsidP="0088022F"/>
    <w:p w:rsidR="0088022F" w:rsidRDefault="0088022F" w:rsidP="0088022F"/>
    <w:p w:rsidR="0088022F" w:rsidRDefault="0088022F" w:rsidP="0088022F"/>
    <w:p w:rsidR="0088022F" w:rsidRDefault="0088022F" w:rsidP="0088022F"/>
    <w:p w:rsidR="0088022F" w:rsidRDefault="0088022F" w:rsidP="0088022F"/>
    <w:p w:rsidR="0088022F" w:rsidRDefault="0088022F" w:rsidP="0088022F"/>
    <w:p w:rsidR="0088022F" w:rsidRDefault="0088022F" w:rsidP="0088022F"/>
    <w:p w:rsidR="0088022F" w:rsidRPr="005061C6" w:rsidRDefault="0088022F">
      <w:pPr>
        <w:rPr>
          <w:rFonts w:ascii="Arial" w:hAnsi="Arial" w:cs="Arial"/>
          <w:sz w:val="36"/>
          <w:szCs w:val="36"/>
        </w:rPr>
      </w:pPr>
    </w:p>
    <w:p w:rsidR="005061C6" w:rsidRDefault="005061C6"/>
    <w:p w:rsidR="005061C6" w:rsidRDefault="005061C6"/>
    <w:p w:rsidR="005061C6" w:rsidRDefault="005061C6"/>
    <w:p w:rsidR="005061C6" w:rsidRDefault="005061C6"/>
    <w:p w:rsidR="005061C6" w:rsidRDefault="005061C6"/>
    <w:p w:rsidR="005061C6" w:rsidRDefault="005061C6"/>
    <w:p w:rsidR="005061C6" w:rsidRDefault="005061C6"/>
    <w:sectPr w:rsidR="005061C6" w:rsidSect="00C92794">
      <w:headerReference w:type="default" r:id="rId42"/>
      <w:footerReference w:type="default" r:id="rId43"/>
      <w:pgSz w:w="11906" w:h="16838"/>
      <w:pgMar w:top="1191" w:right="567" w:bottom="1134" w:left="567" w:header="56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9B8" w:rsidRDefault="00F819B8" w:rsidP="007A71EB">
      <w:pPr>
        <w:spacing w:after="0" w:line="240" w:lineRule="auto"/>
      </w:pPr>
      <w:r>
        <w:separator/>
      </w:r>
    </w:p>
  </w:endnote>
  <w:endnote w:type="continuationSeparator" w:id="0">
    <w:p w:rsidR="00F819B8" w:rsidRDefault="00F819B8" w:rsidP="007A7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EB" w:rsidRDefault="00F819B8">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sz w:val="24"/>
          <w:szCs w:val="24"/>
        </w:rPr>
        <w:alias w:val="Title"/>
        <w:id w:val="77761602"/>
        <w:placeholder>
          <w:docPart w:val="99D8C92C102C421E8AF15D4095FF4255"/>
        </w:placeholder>
        <w:dataBinding w:prefixMappings="xmlns:ns0='http://schemas.openxmlformats.org/package/2006/metadata/core-properties' xmlns:ns1='http://purl.org/dc/elements/1.1/'" w:xpath="/ns0:coreProperties[1]/ns1:title[1]" w:storeItemID="{6C3C8BC8-F283-45AE-878A-BAB7291924A1}"/>
        <w:text/>
      </w:sdtPr>
      <w:sdtEndPr/>
      <w:sdtContent>
        <w:r w:rsidR="007A71EB" w:rsidRPr="00C92794">
          <w:rPr>
            <w:rFonts w:asciiTheme="majorHAnsi" w:eastAsiaTheme="majorEastAsia" w:hAnsiTheme="majorHAnsi" w:cstheme="majorBidi"/>
            <w:sz w:val="24"/>
            <w:szCs w:val="24"/>
          </w:rPr>
          <w:t>Installation</w:t>
        </w:r>
        <w:r w:rsidR="00C92794" w:rsidRPr="00C92794">
          <w:rPr>
            <w:rFonts w:asciiTheme="majorHAnsi" w:eastAsiaTheme="majorEastAsia" w:hAnsiTheme="majorHAnsi" w:cstheme="majorBidi"/>
            <w:sz w:val="24"/>
            <w:szCs w:val="24"/>
          </w:rPr>
          <w:t>s</w:t>
        </w:r>
        <w:r w:rsidR="007A71EB" w:rsidRPr="00C92794">
          <w:rPr>
            <w:rFonts w:asciiTheme="majorHAnsi" w:eastAsiaTheme="majorEastAsia" w:hAnsiTheme="majorHAnsi" w:cstheme="majorBidi"/>
            <w:sz w:val="24"/>
            <w:szCs w:val="24"/>
          </w:rPr>
          <w:t>vorschrift</w:t>
        </w:r>
      </w:sdtContent>
    </w:sdt>
    <w:r w:rsidR="007A71EB">
      <w:rPr>
        <w:rFonts w:asciiTheme="majorHAnsi" w:eastAsiaTheme="majorEastAsia" w:hAnsiTheme="majorHAnsi" w:cstheme="majorBidi"/>
      </w:rPr>
      <w:ptab w:relativeTo="margin" w:alignment="right" w:leader="none"/>
    </w:r>
    <w:r w:rsidR="007A71EB">
      <w:rPr>
        <w:rFonts w:asciiTheme="majorHAnsi" w:eastAsiaTheme="majorEastAsia" w:hAnsiTheme="majorHAnsi" w:cstheme="majorBidi"/>
      </w:rPr>
      <w:t xml:space="preserve">Seite </w:t>
    </w:r>
    <w:r w:rsidR="007A71EB">
      <w:rPr>
        <w:rFonts w:eastAsiaTheme="minorEastAsia"/>
      </w:rPr>
      <w:fldChar w:fldCharType="begin"/>
    </w:r>
    <w:r w:rsidR="007A71EB">
      <w:instrText>PAGE   \* MERGEFORMAT</w:instrText>
    </w:r>
    <w:r w:rsidR="007A71EB">
      <w:rPr>
        <w:rFonts w:eastAsiaTheme="minorEastAsia"/>
      </w:rPr>
      <w:fldChar w:fldCharType="separate"/>
    </w:r>
    <w:r w:rsidR="0088022F" w:rsidRPr="0088022F">
      <w:rPr>
        <w:rFonts w:asciiTheme="majorHAnsi" w:eastAsiaTheme="majorEastAsia" w:hAnsiTheme="majorHAnsi" w:cstheme="majorBidi"/>
        <w:noProof/>
      </w:rPr>
      <w:t>3</w:t>
    </w:r>
    <w:r w:rsidR="007A71EB">
      <w:rPr>
        <w:rFonts w:asciiTheme="majorHAnsi" w:eastAsiaTheme="majorEastAsia" w:hAnsiTheme="majorHAnsi" w:cstheme="majorBidi"/>
      </w:rPr>
      <w:fldChar w:fldCharType="end"/>
    </w:r>
  </w:p>
  <w:p w:rsidR="007A71EB" w:rsidRDefault="007A7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9B8" w:rsidRDefault="00F819B8" w:rsidP="007A71EB">
      <w:pPr>
        <w:spacing w:after="0" w:line="240" w:lineRule="auto"/>
      </w:pPr>
      <w:r>
        <w:separator/>
      </w:r>
    </w:p>
  </w:footnote>
  <w:footnote w:type="continuationSeparator" w:id="0">
    <w:p w:rsidR="00F819B8" w:rsidRDefault="00F819B8" w:rsidP="007A71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EB" w:rsidRPr="000078A7" w:rsidRDefault="00C92794">
    <w:pPr>
      <w:pStyle w:val="Header"/>
      <w:rPr>
        <w:rFonts w:asciiTheme="majorHAnsi" w:eastAsiaTheme="majorEastAsia" w:hAnsiTheme="majorHAnsi" w:cstheme="majorBidi"/>
        <w:sz w:val="20"/>
        <w:szCs w:val="20"/>
        <w:u w:val="single"/>
      </w:rPr>
    </w:pPr>
    <w:r w:rsidRPr="000078A7">
      <w:rPr>
        <w:rFonts w:asciiTheme="majorHAnsi" w:eastAsiaTheme="majorEastAsia" w:hAnsiTheme="majorHAnsi" w:cstheme="majorBidi"/>
        <w:sz w:val="20"/>
        <w:szCs w:val="20"/>
        <w:u w:val="single"/>
      </w:rPr>
      <w:t>XTL Schrank</w:t>
    </w:r>
    <w:r w:rsidRPr="000078A7">
      <w:rPr>
        <w:rFonts w:asciiTheme="majorHAnsi" w:eastAsiaTheme="majorEastAsia" w:hAnsiTheme="majorHAnsi" w:cstheme="majorBidi"/>
        <w:sz w:val="20"/>
        <w:szCs w:val="20"/>
        <w:u w:val="single"/>
      </w:rPr>
      <w:ptab w:relativeTo="margin" w:alignment="center" w:leader="none"/>
    </w:r>
    <w:r w:rsidRPr="000078A7">
      <w:rPr>
        <w:rFonts w:asciiTheme="majorHAnsi" w:eastAsiaTheme="majorEastAsia" w:hAnsiTheme="majorHAnsi" w:cstheme="majorBidi"/>
        <w:sz w:val="20"/>
        <w:szCs w:val="20"/>
        <w:u w:val="single"/>
      </w:rPr>
      <w:t>X</w:t>
    </w:r>
    <w:r w:rsidR="003B33AC">
      <w:rPr>
        <w:rFonts w:asciiTheme="majorHAnsi" w:eastAsiaTheme="majorEastAsia" w:hAnsiTheme="majorHAnsi" w:cstheme="majorBidi"/>
        <w:sz w:val="20"/>
        <w:szCs w:val="20"/>
        <w:u w:val="single"/>
      </w:rPr>
      <w:t>TL_L1.A2_R37</w:t>
    </w:r>
    <w:r w:rsidRPr="000078A7">
      <w:rPr>
        <w:rFonts w:asciiTheme="majorHAnsi" w:eastAsiaTheme="majorEastAsia" w:hAnsiTheme="majorHAnsi" w:cstheme="majorBidi"/>
        <w:sz w:val="20"/>
        <w:szCs w:val="20"/>
        <w:u w:val="single"/>
      </w:rPr>
      <w:ptab w:relativeTo="margin" w:alignment="right" w:leader="none"/>
    </w:r>
    <w:r w:rsidRPr="000078A7">
      <w:rPr>
        <w:rFonts w:asciiTheme="majorHAnsi" w:eastAsiaTheme="majorEastAsia" w:hAnsiTheme="majorHAnsi" w:cstheme="majorBidi"/>
        <w:sz w:val="20"/>
        <w:szCs w:val="20"/>
        <w:u w:val="single"/>
      </w:rPr>
      <w:t>1</w:t>
    </w:r>
    <w:r w:rsidR="003B33AC">
      <w:rPr>
        <w:rFonts w:asciiTheme="majorHAnsi" w:eastAsiaTheme="majorEastAsia" w:hAnsiTheme="majorHAnsi" w:cstheme="majorBidi"/>
        <w:sz w:val="20"/>
        <w:szCs w:val="20"/>
        <w:u w:val="single"/>
      </w:rPr>
      <w:t>60,65</w:t>
    </w:r>
    <w:r w:rsidRPr="000078A7">
      <w:rPr>
        <w:rFonts w:asciiTheme="majorHAnsi" w:eastAsiaTheme="majorEastAsia" w:hAnsiTheme="majorHAnsi" w:cstheme="majorBidi"/>
        <w:sz w:val="20"/>
        <w:szCs w:val="20"/>
        <w:u w:val="single"/>
      </w:rPr>
      <w:t xml:space="preserve"> 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937"/>
    <w:multiLevelType w:val="hybridMultilevel"/>
    <w:tmpl w:val="6B32C18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9A7CD0"/>
    <w:multiLevelType w:val="hybridMultilevel"/>
    <w:tmpl w:val="F6745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A6F90"/>
    <w:multiLevelType w:val="hybridMultilevel"/>
    <w:tmpl w:val="02C48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9703FB"/>
    <w:multiLevelType w:val="hybridMultilevel"/>
    <w:tmpl w:val="E04E9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80"/>
    <w:rsid w:val="000078A7"/>
    <w:rsid w:val="00064181"/>
    <w:rsid w:val="000A6268"/>
    <w:rsid w:val="000B6679"/>
    <w:rsid w:val="00236655"/>
    <w:rsid w:val="00270CF5"/>
    <w:rsid w:val="002F4274"/>
    <w:rsid w:val="00332F32"/>
    <w:rsid w:val="003871ED"/>
    <w:rsid w:val="003A7F93"/>
    <w:rsid w:val="003B33AC"/>
    <w:rsid w:val="004033A3"/>
    <w:rsid w:val="00410244"/>
    <w:rsid w:val="0041189B"/>
    <w:rsid w:val="00414FF5"/>
    <w:rsid w:val="004478BC"/>
    <w:rsid w:val="00457760"/>
    <w:rsid w:val="0049693E"/>
    <w:rsid w:val="004B0B80"/>
    <w:rsid w:val="004E44A8"/>
    <w:rsid w:val="005061C6"/>
    <w:rsid w:val="005631F4"/>
    <w:rsid w:val="006570BB"/>
    <w:rsid w:val="00674BE0"/>
    <w:rsid w:val="006F7594"/>
    <w:rsid w:val="007839C5"/>
    <w:rsid w:val="007A71EB"/>
    <w:rsid w:val="00843D07"/>
    <w:rsid w:val="0088022F"/>
    <w:rsid w:val="00A064AE"/>
    <w:rsid w:val="00A661B6"/>
    <w:rsid w:val="00AD0BD8"/>
    <w:rsid w:val="00AF6BD9"/>
    <w:rsid w:val="00B04DCC"/>
    <w:rsid w:val="00B62810"/>
    <w:rsid w:val="00B760A6"/>
    <w:rsid w:val="00C36A36"/>
    <w:rsid w:val="00C46314"/>
    <w:rsid w:val="00C92794"/>
    <w:rsid w:val="00CB2EE2"/>
    <w:rsid w:val="00CE1FB4"/>
    <w:rsid w:val="00E02800"/>
    <w:rsid w:val="00E034F3"/>
    <w:rsid w:val="00EC5E39"/>
    <w:rsid w:val="00F64E1A"/>
    <w:rsid w:val="00F819B8"/>
    <w:rsid w:val="00F91CE1"/>
    <w:rsid w:val="00FA6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022F"/>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80"/>
    <w:rPr>
      <w:rFonts w:ascii="Tahoma" w:hAnsi="Tahoma" w:cs="Tahoma"/>
      <w:sz w:val="16"/>
      <w:szCs w:val="16"/>
    </w:rPr>
  </w:style>
  <w:style w:type="table" w:styleId="TableGrid">
    <w:name w:val="Table Grid"/>
    <w:basedOn w:val="TableNormal"/>
    <w:uiPriority w:val="59"/>
    <w:rsid w:val="00447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32F32"/>
    <w:pPr>
      <w:ind w:left="720"/>
      <w:contextualSpacing/>
    </w:pPr>
  </w:style>
  <w:style w:type="paragraph" w:styleId="Header">
    <w:name w:val="header"/>
    <w:basedOn w:val="Normal"/>
    <w:link w:val="HeaderChar"/>
    <w:uiPriority w:val="99"/>
    <w:unhideWhenUsed/>
    <w:rsid w:val="007A71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1EB"/>
  </w:style>
  <w:style w:type="paragraph" w:styleId="Footer">
    <w:name w:val="footer"/>
    <w:basedOn w:val="Normal"/>
    <w:link w:val="FooterChar"/>
    <w:uiPriority w:val="99"/>
    <w:unhideWhenUsed/>
    <w:rsid w:val="007A71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1EB"/>
  </w:style>
  <w:style w:type="paragraph" w:customStyle="1" w:styleId="A0E349F008B644AAB6A282E0D042D17E">
    <w:name w:val="A0E349F008B644AAB6A282E0D042D17E"/>
    <w:rsid w:val="007A71EB"/>
    <w:rPr>
      <w:rFonts w:eastAsiaTheme="minorEastAsia"/>
      <w:lang w:val="en-US" w:eastAsia="ja-JP"/>
    </w:rPr>
  </w:style>
  <w:style w:type="character" w:customStyle="1" w:styleId="Heading1Char">
    <w:name w:val="Heading 1 Char"/>
    <w:basedOn w:val="DefaultParagraphFont"/>
    <w:link w:val="Heading1"/>
    <w:uiPriority w:val="9"/>
    <w:rsid w:val="0088022F"/>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022F"/>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80"/>
    <w:rPr>
      <w:rFonts w:ascii="Tahoma" w:hAnsi="Tahoma" w:cs="Tahoma"/>
      <w:sz w:val="16"/>
      <w:szCs w:val="16"/>
    </w:rPr>
  </w:style>
  <w:style w:type="table" w:styleId="TableGrid">
    <w:name w:val="Table Grid"/>
    <w:basedOn w:val="TableNormal"/>
    <w:uiPriority w:val="59"/>
    <w:rsid w:val="00447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32F32"/>
    <w:pPr>
      <w:ind w:left="720"/>
      <w:contextualSpacing/>
    </w:pPr>
  </w:style>
  <w:style w:type="paragraph" w:styleId="Header">
    <w:name w:val="header"/>
    <w:basedOn w:val="Normal"/>
    <w:link w:val="HeaderChar"/>
    <w:uiPriority w:val="99"/>
    <w:unhideWhenUsed/>
    <w:rsid w:val="007A71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1EB"/>
  </w:style>
  <w:style w:type="paragraph" w:styleId="Footer">
    <w:name w:val="footer"/>
    <w:basedOn w:val="Normal"/>
    <w:link w:val="FooterChar"/>
    <w:uiPriority w:val="99"/>
    <w:unhideWhenUsed/>
    <w:rsid w:val="007A71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1EB"/>
  </w:style>
  <w:style w:type="paragraph" w:customStyle="1" w:styleId="A0E349F008B644AAB6A282E0D042D17E">
    <w:name w:val="A0E349F008B644AAB6A282E0D042D17E"/>
    <w:rsid w:val="007A71EB"/>
    <w:rPr>
      <w:rFonts w:eastAsiaTheme="minorEastAsia"/>
      <w:lang w:val="en-US" w:eastAsia="ja-JP"/>
    </w:rPr>
  </w:style>
  <w:style w:type="character" w:customStyle="1" w:styleId="Heading1Char">
    <w:name w:val="Heading 1 Char"/>
    <w:basedOn w:val="DefaultParagraphFont"/>
    <w:link w:val="Heading1"/>
    <w:uiPriority w:val="9"/>
    <w:rsid w:val="0088022F"/>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D8C92C102C421E8AF15D4095FF4255"/>
        <w:category>
          <w:name w:val="General"/>
          <w:gallery w:val="placeholder"/>
        </w:category>
        <w:types>
          <w:type w:val="bbPlcHdr"/>
        </w:types>
        <w:behaviors>
          <w:behavior w:val="content"/>
        </w:behaviors>
        <w:guid w:val="{DE8EA07F-DC59-4D66-8677-E898F66F2A2A}"/>
      </w:docPartPr>
      <w:docPartBody>
        <w:p w:rsidR="001B1226" w:rsidRDefault="00C74AA7" w:rsidP="00C74AA7">
          <w:pPr>
            <w:pStyle w:val="99D8C92C102C421E8AF15D4095FF4255"/>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A7"/>
    <w:rsid w:val="00162089"/>
    <w:rsid w:val="001B1226"/>
    <w:rsid w:val="00344B78"/>
    <w:rsid w:val="004D23FB"/>
    <w:rsid w:val="005D7F24"/>
    <w:rsid w:val="00930307"/>
    <w:rsid w:val="00C74AA7"/>
    <w:rsid w:val="00EB4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3D4CC9A126485EA3BC18DC1B64664C">
    <w:name w:val="B83D4CC9A126485EA3BC18DC1B64664C"/>
    <w:rsid w:val="00C74AA7"/>
  </w:style>
  <w:style w:type="paragraph" w:customStyle="1" w:styleId="11B6D7F85BDB426B95085D0F51CA7E63">
    <w:name w:val="11B6D7F85BDB426B95085D0F51CA7E63"/>
    <w:rsid w:val="00C74AA7"/>
  </w:style>
  <w:style w:type="paragraph" w:customStyle="1" w:styleId="E26B6473BB174D7083D28034477DA812">
    <w:name w:val="E26B6473BB174D7083D28034477DA812"/>
    <w:rsid w:val="00C74AA7"/>
  </w:style>
  <w:style w:type="paragraph" w:customStyle="1" w:styleId="01B76F67CDA04D70BABBEF19C5D9F23C">
    <w:name w:val="01B76F67CDA04D70BABBEF19C5D9F23C"/>
    <w:rsid w:val="00C74AA7"/>
  </w:style>
  <w:style w:type="paragraph" w:customStyle="1" w:styleId="3FFCFF8FE63F4CA3A6BC745A4ACB86B2">
    <w:name w:val="3FFCFF8FE63F4CA3A6BC745A4ACB86B2"/>
    <w:rsid w:val="00C74AA7"/>
  </w:style>
  <w:style w:type="paragraph" w:customStyle="1" w:styleId="99D8C92C102C421E8AF15D4095FF4255">
    <w:name w:val="99D8C92C102C421E8AF15D4095FF4255"/>
    <w:rsid w:val="00C74AA7"/>
  </w:style>
  <w:style w:type="paragraph" w:customStyle="1" w:styleId="4C56A509BECA46E3AE632805CB922F18">
    <w:name w:val="4C56A509BECA46E3AE632805CB922F18"/>
    <w:rsid w:val="00C74AA7"/>
  </w:style>
  <w:style w:type="paragraph" w:customStyle="1" w:styleId="29E2BF6511654B98844A8E3B592CE63F">
    <w:name w:val="29E2BF6511654B98844A8E3B592CE63F"/>
    <w:rsid w:val="00C74AA7"/>
  </w:style>
  <w:style w:type="paragraph" w:customStyle="1" w:styleId="64DBE17201124C6395D947268AC23898">
    <w:name w:val="64DBE17201124C6395D947268AC23898"/>
    <w:rsid w:val="00C74AA7"/>
  </w:style>
  <w:style w:type="paragraph" w:customStyle="1" w:styleId="C854E009230E4E59979FF9CA60CC9FEE">
    <w:name w:val="C854E009230E4E59979FF9CA60CC9FEE"/>
    <w:rsid w:val="00C74A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3D4CC9A126485EA3BC18DC1B64664C">
    <w:name w:val="B83D4CC9A126485EA3BC18DC1B64664C"/>
    <w:rsid w:val="00C74AA7"/>
  </w:style>
  <w:style w:type="paragraph" w:customStyle="1" w:styleId="11B6D7F85BDB426B95085D0F51CA7E63">
    <w:name w:val="11B6D7F85BDB426B95085D0F51CA7E63"/>
    <w:rsid w:val="00C74AA7"/>
  </w:style>
  <w:style w:type="paragraph" w:customStyle="1" w:styleId="E26B6473BB174D7083D28034477DA812">
    <w:name w:val="E26B6473BB174D7083D28034477DA812"/>
    <w:rsid w:val="00C74AA7"/>
  </w:style>
  <w:style w:type="paragraph" w:customStyle="1" w:styleId="01B76F67CDA04D70BABBEF19C5D9F23C">
    <w:name w:val="01B76F67CDA04D70BABBEF19C5D9F23C"/>
    <w:rsid w:val="00C74AA7"/>
  </w:style>
  <w:style w:type="paragraph" w:customStyle="1" w:styleId="3FFCFF8FE63F4CA3A6BC745A4ACB86B2">
    <w:name w:val="3FFCFF8FE63F4CA3A6BC745A4ACB86B2"/>
    <w:rsid w:val="00C74AA7"/>
  </w:style>
  <w:style w:type="paragraph" w:customStyle="1" w:styleId="99D8C92C102C421E8AF15D4095FF4255">
    <w:name w:val="99D8C92C102C421E8AF15D4095FF4255"/>
    <w:rsid w:val="00C74AA7"/>
  </w:style>
  <w:style w:type="paragraph" w:customStyle="1" w:styleId="4C56A509BECA46E3AE632805CB922F18">
    <w:name w:val="4C56A509BECA46E3AE632805CB922F18"/>
    <w:rsid w:val="00C74AA7"/>
  </w:style>
  <w:style w:type="paragraph" w:customStyle="1" w:styleId="29E2BF6511654B98844A8E3B592CE63F">
    <w:name w:val="29E2BF6511654B98844A8E3B592CE63F"/>
    <w:rsid w:val="00C74AA7"/>
  </w:style>
  <w:style w:type="paragraph" w:customStyle="1" w:styleId="64DBE17201124C6395D947268AC23898">
    <w:name w:val="64DBE17201124C6395D947268AC23898"/>
    <w:rsid w:val="00C74AA7"/>
  </w:style>
  <w:style w:type="paragraph" w:customStyle="1" w:styleId="C854E009230E4E59979FF9CA60CC9FEE">
    <w:name w:val="C854E009230E4E59979FF9CA60CC9FEE"/>
    <w:rsid w:val="00C74A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15E4-7B3E-4403-A647-2A8D4E2A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9E108FAB.dotm</Template>
  <TotalTime>0</TotalTime>
  <Pages>10</Pages>
  <Words>534</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Installationsvorschrift</vt:lpstr>
    </vt:vector>
  </TitlesOfParts>
  <Company>DESY</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Installationsvorschrift</dc:title>
  <dc:creator>Negodin, Evgueni</dc:creator>
  <cp:lastModifiedBy>Negodin, Evgueni</cp:lastModifiedBy>
  <cp:revision>7</cp:revision>
  <dcterms:created xsi:type="dcterms:W3CDTF">2014-10-20T13:45:00Z</dcterms:created>
  <dcterms:modified xsi:type="dcterms:W3CDTF">2014-10-20T14:45:00Z</dcterms:modified>
</cp:coreProperties>
</file>