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61"/>
        <w:gridCol w:w="4093"/>
        <w:gridCol w:w="2835"/>
        <w:gridCol w:w="1980"/>
      </w:tblGrid>
      <w:tr w:rsidR="004478BC" w:rsidTr="00457760">
        <w:trPr>
          <w:trHeight w:val="153"/>
        </w:trPr>
        <w:tc>
          <w:tcPr>
            <w:tcW w:w="1861" w:type="dxa"/>
          </w:tcPr>
          <w:p w:rsidR="004478BC" w:rsidRPr="004478BC" w:rsidRDefault="006570BB" w:rsidP="004478B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Laufende Nummer</w:t>
            </w:r>
          </w:p>
        </w:tc>
        <w:tc>
          <w:tcPr>
            <w:tcW w:w="4093" w:type="dxa"/>
          </w:tcPr>
          <w:p w:rsidR="004478BC" w:rsidRPr="004478BC" w:rsidRDefault="004478BC" w:rsidP="004478BC">
            <w:pPr>
              <w:jc w:val="center"/>
              <w:rPr>
                <w:sz w:val="16"/>
                <w:szCs w:val="16"/>
              </w:rPr>
            </w:pPr>
            <w:r w:rsidRPr="004478BC">
              <w:rPr>
                <w:sz w:val="16"/>
                <w:szCs w:val="16"/>
              </w:rPr>
              <w:t>Name</w:t>
            </w:r>
          </w:p>
        </w:tc>
        <w:tc>
          <w:tcPr>
            <w:tcW w:w="2835" w:type="dxa"/>
          </w:tcPr>
          <w:p w:rsidR="004478BC" w:rsidRPr="004478BC" w:rsidRDefault="004478BC" w:rsidP="004478BC">
            <w:pPr>
              <w:jc w:val="center"/>
              <w:rPr>
                <w:sz w:val="16"/>
                <w:szCs w:val="16"/>
              </w:rPr>
            </w:pPr>
            <w:r w:rsidRPr="004478BC">
              <w:rPr>
                <w:sz w:val="16"/>
                <w:szCs w:val="16"/>
              </w:rPr>
              <w:t>Position im Tunnel</w:t>
            </w:r>
          </w:p>
        </w:tc>
        <w:tc>
          <w:tcPr>
            <w:tcW w:w="1980" w:type="dxa"/>
          </w:tcPr>
          <w:p w:rsidR="004478BC" w:rsidRPr="004478BC" w:rsidRDefault="004478BC" w:rsidP="006570BB">
            <w:pPr>
              <w:jc w:val="center"/>
              <w:rPr>
                <w:sz w:val="16"/>
                <w:szCs w:val="16"/>
              </w:rPr>
            </w:pPr>
            <w:r w:rsidRPr="004478BC">
              <w:rPr>
                <w:sz w:val="16"/>
                <w:szCs w:val="16"/>
              </w:rPr>
              <w:t>LWL</w:t>
            </w:r>
            <w:r w:rsidR="006570BB">
              <w:rPr>
                <w:sz w:val="16"/>
                <w:szCs w:val="16"/>
              </w:rPr>
              <w:t>-</w:t>
            </w:r>
            <w:r w:rsidR="0049693E">
              <w:rPr>
                <w:sz w:val="16"/>
                <w:szCs w:val="16"/>
              </w:rPr>
              <w:t>Ausfä</w:t>
            </w:r>
            <w:r w:rsidRPr="004478BC">
              <w:rPr>
                <w:sz w:val="16"/>
                <w:szCs w:val="16"/>
              </w:rPr>
              <w:t>delungspunkt</w:t>
            </w:r>
          </w:p>
        </w:tc>
      </w:tr>
      <w:tr w:rsidR="000078A7" w:rsidTr="00457760">
        <w:trPr>
          <w:trHeight w:val="913"/>
        </w:trPr>
        <w:tc>
          <w:tcPr>
            <w:tcW w:w="1861" w:type="dxa"/>
          </w:tcPr>
          <w:p w:rsidR="000078A7" w:rsidRPr="002A7F64" w:rsidRDefault="000078A7" w:rsidP="000078A7">
            <w:pPr>
              <w:spacing w:before="240"/>
              <w:jc w:val="center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#6</w:t>
            </w:r>
          </w:p>
          <w:p w:rsidR="000078A7" w:rsidRPr="002A7F64" w:rsidRDefault="000078A7" w:rsidP="000078A7">
            <w:pPr>
              <w:spacing w:before="24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4093" w:type="dxa"/>
          </w:tcPr>
          <w:p w:rsidR="000078A7" w:rsidRPr="000078A7" w:rsidRDefault="000078A7" w:rsidP="000078A7">
            <w:pPr>
              <w:spacing w:before="240"/>
              <w:jc w:val="center"/>
              <w:rPr>
                <w:bCs/>
                <w:sz w:val="40"/>
                <w:szCs w:val="40"/>
                <w:lang w:val="en-US"/>
              </w:rPr>
            </w:pPr>
            <w:r w:rsidRPr="000078A7">
              <w:rPr>
                <w:bCs/>
                <w:sz w:val="40"/>
                <w:szCs w:val="40"/>
                <w:lang w:val="en-US"/>
              </w:rPr>
              <w:t>XTL_L1.A2_R04</w:t>
            </w:r>
          </w:p>
        </w:tc>
        <w:tc>
          <w:tcPr>
            <w:tcW w:w="2835" w:type="dxa"/>
          </w:tcPr>
          <w:p w:rsidR="000078A7" w:rsidRPr="002A7F64" w:rsidRDefault="000078A7" w:rsidP="000078A7">
            <w:pPr>
              <w:spacing w:before="240"/>
              <w:jc w:val="center"/>
              <w:rPr>
                <w:sz w:val="32"/>
                <w:szCs w:val="32"/>
              </w:rPr>
            </w:pPr>
            <w:r w:rsidRPr="002A7F64">
              <w:rPr>
                <w:sz w:val="32"/>
                <w:szCs w:val="32"/>
              </w:rPr>
              <w:t>12</w:t>
            </w:r>
            <w:r>
              <w:rPr>
                <w:sz w:val="32"/>
                <w:szCs w:val="32"/>
              </w:rPr>
              <w:t xml:space="preserve">7,69 </w:t>
            </w:r>
            <w:r w:rsidRPr="002A7F64">
              <w:rPr>
                <w:sz w:val="32"/>
                <w:szCs w:val="32"/>
              </w:rPr>
              <w:t>m</w:t>
            </w:r>
          </w:p>
          <w:p w:rsidR="000078A7" w:rsidRPr="002A7F64" w:rsidRDefault="000078A7" w:rsidP="000078A7">
            <w:pPr>
              <w:spacing w:before="240"/>
              <w:jc w:val="center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0078A7" w:rsidRPr="002A7F64" w:rsidRDefault="000078A7" w:rsidP="000078A7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0078A7" w:rsidRPr="002A7F64" w:rsidRDefault="000078A7" w:rsidP="000078A7">
            <w:pPr>
              <w:spacing w:before="240"/>
              <w:jc w:val="center"/>
              <w:rPr>
                <w:sz w:val="16"/>
                <w:szCs w:val="16"/>
              </w:rPr>
            </w:pPr>
          </w:p>
        </w:tc>
      </w:tr>
    </w:tbl>
    <w:p w:rsidR="00270CF5" w:rsidRDefault="000078A7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4EBA6F9" wp14:editId="0F71985E">
                <wp:simplePos x="0" y="0"/>
                <wp:positionH relativeFrom="column">
                  <wp:posOffset>665810</wp:posOffset>
                </wp:positionH>
                <wp:positionV relativeFrom="paragraph">
                  <wp:posOffset>120650</wp:posOffset>
                </wp:positionV>
                <wp:extent cx="5317490" cy="584200"/>
                <wp:effectExtent l="38100" t="0" r="0" b="2540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7490" cy="584200"/>
                          <a:chOff x="0" y="-31778"/>
                          <a:chExt cx="5317490" cy="585107"/>
                        </a:xfrm>
                      </wpg:grpSpPr>
                      <wps:wsp>
                        <wps:cNvPr id="131" name="Straight Arrow Connector 130"/>
                        <wps:cNvCnPr/>
                        <wps:spPr>
                          <a:xfrm flipH="1">
                            <a:off x="0" y="221993"/>
                            <a:ext cx="526034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3503" y="0"/>
                            <a:ext cx="1104900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91CE1" w:rsidRPr="00F91CE1" w:rsidRDefault="00F91CE1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Strahlrichtung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5509" y="-31778"/>
                            <a:ext cx="611981" cy="240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2810" w:rsidRPr="00B62810" w:rsidRDefault="000078A7">
                              <w:pPr>
                                <w:rPr>
                                  <w:color w:val="548DD4" w:themeColor="text2" w:themeTint="99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color w:val="548DD4" w:themeColor="text2" w:themeTint="99"/>
                                  <w:sz w:val="16"/>
                                  <w:szCs w:val="16"/>
                                </w:rPr>
                                <w:t>127,69</w:t>
                              </w:r>
                              <w:r w:rsidR="00B62810" w:rsidRPr="00B62810">
                                <w:rPr>
                                  <w:color w:val="548DD4" w:themeColor="text2" w:themeTint="99"/>
                                  <w:sz w:val="16"/>
                                  <w:szCs w:val="16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Straight Arrow Connector 130"/>
                        <wps:cNvCnPr/>
                        <wps:spPr>
                          <a:xfrm flipV="1">
                            <a:off x="4966665" y="140229"/>
                            <a:ext cx="0" cy="413100"/>
                          </a:xfrm>
                          <a:prstGeom prst="straightConnector1">
                            <a:avLst/>
                          </a:prstGeom>
                          <a:ln w="3175"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52.45pt;margin-top:9.5pt;width:418.7pt;height:46pt;z-index:251663360;mso-width-relative:margin;mso-height-relative:margin" coordorigin=",-317" coordsize="53174,5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30" o:spid="_x0000_s1027" type="#_x0000_t32" style="position:absolute;top:2219;width:5260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OL2ccAAADcAAAADwAAAGRycy9kb3ducmV2LnhtbESP3WrCQBCF7wu+wzJC7+rGn0pJXUUU&#10;QREqsYJ4N2anSTA7G3a3Jn37bqHg3QznzPnOzBadqcWdnK8sKxgOEhDEudUVFwpOn5uXNxA+IGus&#10;LZOCH/KwmPeeZphq23JG92MoRAxhn6KCMoQmldLnJRn0A9sQR+3LOoMhrq6Q2mEbw00tR0kylQYr&#10;joQSG1qVlN+O3yZC1pPsdX/eXyeULQ/tdXf5CO6i1HO/W76DCNSFh/n/eqtj/fEQ/p6JE8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U4vZxwAAANwAAAAPAAAAAAAA&#10;AAAAAAAAAKECAABkcnMvZG93bnJldi54bWxQSwUGAAAAAAQABAD5AAAAlQMAAAAA&#10;" strokecolor="#4579b8 [3044]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1935;width:11049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F91CE1" w:rsidRPr="00F91CE1" w:rsidRDefault="00F91CE1">
                        <w:pPr>
                          <w:rPr>
                            <w:lang w:val="en-US"/>
                          </w:rPr>
                        </w:pPr>
                        <w:r>
                          <w:t>Strahlrichtung</w:t>
                        </w:r>
                      </w:p>
                    </w:txbxContent>
                  </v:textbox>
                </v:shape>
                <v:shape id="Text Box 2" o:spid="_x0000_s1029" type="#_x0000_t202" style="position:absolute;left:47055;top:-317;width:6119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B62810" w:rsidRPr="00B62810" w:rsidRDefault="000078A7">
                        <w:pPr>
                          <w:rPr>
                            <w:color w:val="548DD4" w:themeColor="text2" w:themeTint="99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color w:val="548DD4" w:themeColor="text2" w:themeTint="99"/>
                            <w:sz w:val="16"/>
                            <w:szCs w:val="16"/>
                          </w:rPr>
                          <w:t>127,69</w:t>
                        </w:r>
                        <w:r w:rsidR="00B62810" w:rsidRPr="00B62810">
                          <w:rPr>
                            <w:color w:val="548DD4" w:themeColor="text2" w:themeTint="99"/>
                            <w:sz w:val="16"/>
                            <w:szCs w:val="16"/>
                          </w:rPr>
                          <w:t xml:space="preserve"> m</w:t>
                        </w:r>
                      </w:p>
                    </w:txbxContent>
                  </v:textbox>
                </v:shape>
                <v:shape id="Straight Arrow Connector 130" o:spid="_x0000_s1030" type="#_x0000_t32" style="position:absolute;left:49666;top:1402;width:0;height:41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T9xL8AAADbAAAADwAAAGRycy9kb3ducmV2LnhtbESPQYvCMBSE78L+h/AWvGm6KkW6RpFV&#10;QY/qwl4fzdu22LyUJNr4740geBxm5htmsYqmFTdyvrGs4GucgSAurW64UvB73o3mIHxA1thaJgV3&#10;8rBafgwWWGjb85Fup1CJBGFfoII6hK6Q0pc1GfRj2xEn7986gyFJV0ntsE9w08pJluXSYMNpocaO&#10;fmoqL6erUbCd5zHv3abZRBvZdIc/lGGq1PAzrr9BBIrhHX6191rBZAbPL+kHyO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BT9xL8AAADbAAAADwAAAAAAAAAAAAAAAACh&#10;AgAAZHJzL2Rvd25yZXYueG1sUEsFBgAAAAAEAAQA+QAAAI0DAAAAAA==&#10;" strokecolor="#4579b8 [3044]" strokeweight=".25pt"/>
              </v:group>
            </w:pict>
          </mc:Fallback>
        </mc:AlternateContent>
      </w:r>
      <w:r w:rsidRPr="000078A7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1E3B8A15" wp14:editId="6D2D10D5">
                <wp:simplePos x="0" y="0"/>
                <wp:positionH relativeFrom="column">
                  <wp:posOffset>73660</wp:posOffset>
                </wp:positionH>
                <wp:positionV relativeFrom="paragraph">
                  <wp:posOffset>588010</wp:posOffset>
                </wp:positionV>
                <wp:extent cx="6918960" cy="3047365"/>
                <wp:effectExtent l="0" t="0" r="15240" b="95885"/>
                <wp:wrapTopAndBottom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0" cy="3047365"/>
                          <a:chOff x="0" y="0"/>
                          <a:chExt cx="6918960" cy="3047365"/>
                        </a:xfrm>
                      </wpg:grpSpPr>
                      <wpg:grpSp>
                        <wpg:cNvPr id="288" name="Group 288"/>
                        <wpg:cNvGrpSpPr/>
                        <wpg:grpSpPr>
                          <a:xfrm>
                            <a:off x="0" y="0"/>
                            <a:ext cx="6918960" cy="3047365"/>
                            <a:chOff x="0" y="0"/>
                            <a:chExt cx="6918960" cy="3047569"/>
                          </a:xfrm>
                        </wpg:grpSpPr>
                        <wpg:grpSp>
                          <wpg:cNvPr id="30" name="Group 30"/>
                          <wpg:cNvGrpSpPr/>
                          <wpg:grpSpPr>
                            <a:xfrm>
                              <a:off x="0" y="0"/>
                              <a:ext cx="6918960" cy="2729535"/>
                              <a:chOff x="0" y="0"/>
                              <a:chExt cx="6918960" cy="2729535"/>
                            </a:xfrm>
                          </wpg:grpSpPr>
                          <pic:pic xmlns:pic="http://schemas.openxmlformats.org/drawingml/2006/picture">
                            <pic:nvPicPr>
                              <pic:cNvPr id="25" name="Picture 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H="1">
                                <a:off x="424282" y="0"/>
                                <a:ext cx="5149901" cy="2392071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g:grpSp>
                            <wpg:cNvPr id="95" name="Group 94"/>
                            <wpg:cNvGrpSpPr/>
                            <wpg:grpSpPr>
                              <a:xfrm>
                                <a:off x="0" y="2370125"/>
                                <a:ext cx="6918960" cy="359410"/>
                                <a:chOff x="0" y="2574161"/>
                                <a:chExt cx="6937301" cy="360218"/>
                              </a:xfrm>
                            </wpg:grpSpPr>
                            <wps:wsp>
                              <wps:cNvPr id="2" name="Rectangle 2"/>
                              <wps:cNvSpPr/>
                              <wps:spPr>
                                <a:xfrm>
                                  <a:off x="0" y="2574161"/>
                                  <a:ext cx="1720800" cy="36004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0"/>
                                  <a:tile tx="0" ty="0" sx="100000" sy="100000" flip="none" algn="tl"/>
                                </a:blipFill>
                                <a:ln w="635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0078A7" w:rsidRDefault="000078A7" w:rsidP="000078A7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3" name="Rectangle 3"/>
                              <wps:cNvSpPr/>
                              <wps:spPr>
                                <a:xfrm>
                                  <a:off x="1734862" y="2574339"/>
                                  <a:ext cx="1720800" cy="36004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0"/>
                                  <a:tile tx="0" ty="0" sx="100000" sy="100000" flip="none" algn="tl"/>
                                </a:blipFill>
                                <a:ln w="635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0078A7" w:rsidRDefault="000078A7" w:rsidP="000078A7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4" name="Rectangle 4"/>
                              <wps:cNvSpPr/>
                              <wps:spPr>
                                <a:xfrm>
                                  <a:off x="3475941" y="2574339"/>
                                  <a:ext cx="1720800" cy="36004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0"/>
                                  <a:tile tx="0" ty="0" sx="100000" sy="100000" flip="none" algn="tl"/>
                                </a:blipFill>
                                <a:ln w="635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0078A7" w:rsidRDefault="000078A7" w:rsidP="000078A7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31" name="Rectangle 31"/>
                              <wps:cNvSpPr/>
                              <wps:spPr>
                                <a:xfrm>
                                  <a:off x="5216501" y="2574161"/>
                                  <a:ext cx="1720800" cy="36004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0"/>
                                  <a:tile tx="0" ty="0" sx="100000" sy="100000" flip="none" algn="tl"/>
                                </a:blipFill>
                                <a:ln w="635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0078A7" w:rsidRDefault="000078A7" w:rsidP="000078A7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</wpg:grpSp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16659" y="402336"/>
                                <a:ext cx="3452775" cy="196778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9" name="Group 29"/>
                          <wpg:cNvGrpSpPr/>
                          <wpg:grpSpPr>
                            <a:xfrm>
                              <a:off x="2450592" y="1762964"/>
                              <a:ext cx="3921049" cy="1284605"/>
                              <a:chOff x="0" y="0"/>
                              <a:chExt cx="3921049" cy="1284605"/>
                            </a:xfrm>
                          </wpg:grpSpPr>
                          <wps:wsp>
                            <wps:cNvPr id="26" name="Arc 26"/>
                            <wps:cNvSpPr/>
                            <wps:spPr>
                              <a:xfrm>
                                <a:off x="0" y="14630"/>
                                <a:ext cx="1818005" cy="1254760"/>
                              </a:xfrm>
                              <a:prstGeom prst="arc">
                                <a:avLst>
                                  <a:gd name="adj1" fmla="val 21568449"/>
                                  <a:gd name="adj2" fmla="val 5400000"/>
                                </a:avLst>
                              </a:prstGeom>
                              <a:noFill/>
                              <a:ln w="38100" cap="flat" cmpd="tri" algn="ctr">
                                <a:solidFill>
                                  <a:srgbClr val="FFC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Arc 27"/>
                            <wps:cNvSpPr/>
                            <wps:spPr>
                              <a:xfrm flipH="1">
                                <a:off x="1967789" y="0"/>
                                <a:ext cx="1953260" cy="1284605"/>
                              </a:xfrm>
                              <a:prstGeom prst="arc">
                                <a:avLst>
                                  <a:gd name="adj1" fmla="val 21568449"/>
                                  <a:gd name="adj2" fmla="val 5400000"/>
                                </a:avLst>
                              </a:prstGeom>
                              <a:noFill/>
                              <a:ln w="38100" cap="flat" cmpd="tri" algn="ctr">
                                <a:solidFill>
                                  <a:srgbClr val="FFC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" name="Picture 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435962" y="687628"/>
                                <a:ext cx="182880" cy="212141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289" name="Picture 28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7350"/>
                            <a:ext cx="1231900" cy="197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" o:spid="_x0000_s1031" style="position:absolute;margin-left:5.8pt;margin-top:46.3pt;width:544.8pt;height:239.95pt;z-index:251742208" coordsize="69189,304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">
                <v:group id="Group 288" o:spid="_x0000_s1032" style="position:absolute;width:69189;height:30473" coordsize="69189,30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group id="Group 30" o:spid="_x0000_s1033" style="position:absolute;width:69189;height:27295" coordsize="69189,27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5" o:spid="_x0000_s1034" type="#_x0000_t75" style="position:absolute;left:4242;width:51499;height:2392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ezhvFAAAA2wAAAA8AAABkcnMvZG93bnJldi54bWxEj81qwzAQhO+FvoPYQi4lkWtoCW4UE0Ic&#10;fOih+YFcF2trm1grI6m2k6evCoUeh5n5hlnlk+nEQM63lhW8LBIQxJXVLdcKzqdivgThA7LGzjIp&#10;uJGHfP34sMJM25EPNBxDLSKEfYYKmhD6TEpfNWTQL2xPHL0v6wyGKF0ttcMxwk0n0yR5kwZbjgsN&#10;9rRtqLoev40Cuf+sizQ5UFE+79pLf/+4OFwqNXuaNu8gAk3hP/zXLrWC9BV+v8Qf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3s4bxQAAANsAAAAPAAAAAAAAAAAAAAAA&#10;AJ8CAABkcnMvZG93bnJldi54bWxQSwUGAAAAAAQABAD3AAAAkQMAAAAA&#10;">
                      <v:imagedata r:id="rId14" o:title=""/>
                      <v:path arrowok="t"/>
                    </v:shape>
                    <v:group id="Group 94" o:spid="_x0000_s1035" style="position:absolute;top:23701;width:69189;height:3594" coordorigin=",25741" coordsize="69373,3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  <v:rect id="Rectangle 2" o:spid="_x0000_s1036" style="position:absolute;top:25741;width:17208;height:3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dVuMIA&#10;AADaAAAADwAAAGRycy9kb3ducmV2LnhtbESPQWsCMRSE7wX/Q3iCt5qobZHVKCIWpIcWrd4fm+du&#10;MHlZNqm7/ntTKPQ4zMw3zHLdeydu1EYbWMNkrEAQl8FYrjScvt+f5yBiQjboApOGO0VYrwZPSyxM&#10;6PhAt2OqRIZwLFBDnVJTSBnLmjzGcWiIs3cJrceUZVtJ02KX4d7JqVJv0qPlvFBjQ9uayuvxx2uw&#10;X+r1pbS7znxsZ2p3cK763J+1Hg37zQJEoj79h//ae6NhCr9X8g2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1W4wgAAANoAAAAPAAAAAAAAAAAAAAAAAJgCAABkcnMvZG93&#10;bnJldi54bWxQSwUGAAAAAAQABAD1AAAAhwMAAAAA&#10;" strokeweight=".5pt">
                        <v:fill r:id="rId15" o:title="" recolor="t" rotate="t" type="tile"/>
                        <v:textbox>
                          <w:txbxContent>
                            <w:p w:rsidR="000078A7" w:rsidRDefault="000078A7" w:rsidP="000078A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3" o:spid="_x0000_s1037" style="position:absolute;left:17348;top:25743;width:17208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wI8IA&#10;AADaAAAADwAAAGRycy9kb3ducmV2LnhtbESPQWsCMRSE7wX/Q3hCbzWx2iJbo4hYEA8Wrb0/Nq+7&#10;ocnLsknd9d8bQfA4zMw3zHzZeyfO1EYbWMN4pEAQl8FYrjScvj9fZiBiQjboApOGC0VYLgZPcyxM&#10;6PhA52OqRIZwLFBDnVJTSBnLmjzGUWiIs/cbWo8py7aSpsUuw72Tr0q9S4+W80KNDa1rKv+O/16D&#10;/VJv09JuOrNbT9Tm4Fy13/5o/TzsVx8gEvXpEb63t0bDBG5X8g2Qi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y/AjwgAAANoAAAAPAAAAAAAAAAAAAAAAAJgCAABkcnMvZG93&#10;bnJldi54bWxQSwUGAAAAAAQABAD1AAAAhwMAAAAA&#10;" strokeweight=".5pt">
                        <v:fill r:id="rId15" o:title="" recolor="t" rotate="t" type="tile"/>
                        <v:textbox>
                          <w:txbxContent>
                            <w:p w:rsidR="000078A7" w:rsidRDefault="000078A7" w:rsidP="000078A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4" o:spid="_x0000_s1038" style="position:absolute;left:34759;top:25743;width:17208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oV8IA&#10;AADaAAAADwAAAGRycy9kb3ducmV2LnhtbESPQWsCMRSE7wX/Q3hCbzWxtUVWo4hYEA8tWr0/Ns/d&#10;YPKybFJ3++9NQfA4zMw3zHzZeyeu1EYbWMN4pEAQl8FYrjQcfz5fpiBiQjboApOGP4qwXAye5liY&#10;0PGerodUiQzhWKCGOqWmkDKWNXmMo9AQZ+8cWo8py7aSpsUuw72Tr0p9SI+W80KNDa1rKi+HX6/B&#10;fqv3SWk3ndmt39Rm71z1tT1p/TzsVzMQifr0CN/bW6NhAv9X8g2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ImhXwgAAANoAAAAPAAAAAAAAAAAAAAAAAJgCAABkcnMvZG93&#10;bnJldi54bWxQSwUGAAAAAAQABAD1AAAAhwMAAAAA&#10;" strokeweight=".5pt">
                        <v:fill r:id="rId15" o:title="" recolor="t" rotate="t" type="tile"/>
                        <v:textbox>
                          <w:txbxContent>
                            <w:p w:rsidR="000078A7" w:rsidRDefault="000078A7" w:rsidP="000078A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31" o:spid="_x0000_s1039" style="position:absolute;left:52165;top:25741;width:17208;height:3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x1cIA&#10;AADbAAAADwAAAGRycy9kb3ducmV2LnhtbESPQWsCMRSE7wX/Q3hCbzWxtiKrUUQsSA8t2np/bJ67&#10;weRl2aTu+u9NQfA4zMw3zGLVeycu1EYbWMN4pEAQl8FYrjT8/ny8zEDEhGzQBSYNV4qwWg6eFliY&#10;0PGeLodUiQzhWKCGOqWmkDKWNXmMo9AQZ+8UWo8py7aSpsUuw72Tr0pNpUfLeaHGhjY1lefDn9dg&#10;v9X7W2m3nfncTNR271z1tTtq/Tzs13MQifr0CN/bO6NhMob/L/kH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7HVwgAAANsAAAAPAAAAAAAAAAAAAAAAAJgCAABkcnMvZG93&#10;bnJldi54bWxQSwUGAAAAAAQABAD1AAAAhwMAAAAA&#10;" strokeweight=".5pt">
                        <v:fill r:id="rId15" o:title="" recolor="t" rotate="t" type="tile"/>
                        <v:textbox>
                          <w:txbxContent>
                            <w:p w:rsidR="000078A7" w:rsidRDefault="000078A7" w:rsidP="000078A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shape id="Picture 1" o:spid="_x0000_s1040" type="#_x0000_t75" style="position:absolute;left:16166;top:4023;width:34528;height:19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Jd7DBAAAA2gAAAA8AAABkcnMvZG93bnJldi54bWxET01rwkAQvRf8D8sI3uqmIjamboIKBZFS&#10;MKl6HbLTJDQ7m2ZXTf99Vyj0NDze56yywbTiSr1rLCt4mkYgiEurG64UfBSvjzEI55E1tpZJwQ85&#10;yNLRwwoTbW98oGvuKxFC2CWooPa+S6R0ZU0G3dR2xIH7tL1BH2BfSd3jLYSbVs6iaCENNhwaauxo&#10;W1P5lV+MgvU8R3uutqfnjS++j0v3Fr/vY6Um42H9AsLT4P/Ff+6dDvPh/sr9yvQ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UJd7DBAAAA2gAAAA8AAAAAAAAAAAAAAAAAnwIA&#10;AGRycy9kb3ducmV2LnhtbFBLBQYAAAAABAAEAPcAAACNAwAAAAA=&#10;">
                      <v:imagedata r:id="rId16" o:title=""/>
                      <v:path arrowok="t"/>
                    </v:shape>
                  </v:group>
                  <v:group id="Group 29" o:spid="_x0000_s1041" style="position:absolute;left:24505;top:17629;width:39211;height:12846" coordsize="39210,12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shape id="Arc 26" o:spid="_x0000_s1042" style="position:absolute;top:146;width:18180;height:12547;visibility:visible;mso-wrap-style:square;v-text-anchor:middle" coordsize="1818005,125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708UA&#10;AADbAAAADwAAAGRycy9kb3ducmV2LnhtbESPQWvCQBSE74X+h+UVeilmYw62RDdBKoKnWm1Bj4/s&#10;MwnNvg3ZNa7+erdQ6HGYmW+YRRlMJ0YaXGtZwTRJQRBXVrdcK/j+Wk/eQDiPrLGzTAqu5KAsHh8W&#10;mGt74R2Ne1+LCGGXo4LG+z6X0lUNGXSJ7Ymjd7KDQR/lUEs94CXCTSezNJ1Jgy3HhQZ7em+o+tmf&#10;jYKP1W36Ou5ePoM5hupwPW2zpd4q9fwUlnMQnoL/D/+1N1pBNoPfL/EH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rvTxQAAANsAAAAPAAAAAAAAAAAAAAAAAJgCAABkcnMv&#10;ZG93bnJldi54bWxQSwUGAAAAAAQABAD1AAAAigMAAAAA&#10;" path="m1817925,619038nsc1821936,827207,1676066,1023192,1428552,1142183v-152446,73288,-333767,112577,-519550,112577c909002,1045633,909003,836507,909003,627380r908922,-8342xem1817925,619038nfc1821936,827207,1676066,1023192,1428552,1142183v-152446,73288,-333767,112577,-519550,112577e" filled="f" strokecolor="#ffc000" strokeweight="3pt">
                      <v:stroke linestyle="thickBetweenThin"/>
                      <v:shadow on="t" color="black" opacity="22937f" origin=",.5" offset="0,.63889mm"/>
                      <v:path arrowok="t" o:connecttype="custom" o:connectlocs="1817925,619038;1428552,1142183;909002,1254760" o:connectangles="0,0,0"/>
                    </v:shape>
                    <v:shape id="Arc 27" o:spid="_x0000_s1043" style="position:absolute;left:19677;width:19533;height:12846;flip:x;visibility:visible;mso-wrap-style:square;v-text-anchor:middle" coordsize="1953260,1284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Xvd8QA&#10;AADbAAAADwAAAGRycy9kb3ducmV2LnhtbESPT2vCQBTE7wW/w/KE3upGKa1GV7GFSj2Jf8DrM/vM&#10;RrNvQ3abxG/vCgWPw8z8hpktOluKhmpfOFYwHCQgiDOnC84VHPY/b2MQPiBrLB2Tght5WMx7LzNM&#10;tWt5S80u5CJC2KeowIRQpVL6zJBFP3AVcfTOrrYYoqxzqWtsI9yWcpQkH9JiwXHBYEXfhrLr7s8q&#10;qG64Ouqv0/txM1lf9OqybZvMKPXa75ZTEIG68Az/t3+1gtEnPL7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V73fEAAAA2wAAAA8AAAAAAAAAAAAAAAAAmAIAAGRycy9k&#10;b3ducmV2LnhtbFBLBQYAAAAABAAEAPUAAACJAwAAAAA=&#10;" path="m1953165,633340nsc1957799,851716,1793393,1056678,1516715,1177454v-160083,69879,-347950,107152,-540085,107152l976630,642303r976535,-8963xem1953165,633340nfc1957799,851716,1793393,1056678,1516715,1177454v-160083,69879,-347950,107152,-540085,107152e" filled="f" strokecolor="#ffc000" strokeweight="3pt">
                      <v:stroke linestyle="thickBetweenThin"/>
                      <v:shadow on="t" color="black" opacity="22937f" origin=",.5" offset="0,.63889mm"/>
                      <v:path arrowok="t" o:connecttype="custom" o:connectlocs="1953165,633340;1516715,1177454;976630,1284606" o:connectangles="0,0,0"/>
                    </v:shape>
                    <v:shape id="Picture 28" o:spid="_x0000_s1044" type="#_x0000_t75" style="position:absolute;left:24359;top:6876;width:1829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tRrTAAAAA2wAAAA8AAABkcnMvZG93bnJldi54bWxET02LwjAQvQv+hzALexGbWkWl2ygiKl6t&#10;e9nbbDPbFptJaaJ2/fXmIHh8vO9s3ZtG3KhztWUFkygGQVxYXXOp4Pu8Hy9BOI+ssbFMCv7JwXo1&#10;HGSYanvnE91yX4oQwi5FBZX3bSqlKyoy6CLbEgfuz3YGfYBdKXWH9xBuGpnE8VwarDk0VNjStqLi&#10;kl+Ngul8dt0sTOKWPHL738fhYmY/O6U+P/rNFwhPvX+LX+6jVpCEseFL+AFy9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y1GtMAAAADbAAAADwAAAAAAAAAAAAAAAACfAgAA&#10;ZHJzL2Rvd25yZXYueG1sUEsFBgAAAAAEAAQA9wAAAIwDAAAAAA==&#10;">
                      <v:imagedata r:id="rId17" o:title=""/>
                      <v:path arrowok="t"/>
                    </v:shape>
                  </v:group>
                </v:group>
                <v:shape id="Picture 289" o:spid="_x0000_s1045" type="#_x0000_t75" style="position:absolute;top:3873;width:12319;height:19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o77HGAAAA3AAAAA8AAABkcnMvZG93bnJldi54bWxEj91qAjEUhO+FvkM4Be9qtrYUXY0ipeJC&#10;q/h7f9gcN9tuTpZNqmuf3hQEL4eZ+YYZT1tbiRM1vnSs4LmXgCDOnS65ULDfzZ8GIHxA1lg5JgUX&#10;8jCdPHTGmGp35g2dtqEQEcI+RQUmhDqV0ueGLPqeq4mjd3SNxRBlU0jd4DnCbSX7SfImLZYcFwzW&#10;9G4o/9n+WgV/2etHa7Lvr/Xhc7V8mS3mS75USnUf29kIRKA23MO3dqYV9AdD+D8Tj4C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ejvscYAAADcAAAADwAAAAAAAAAAAAAA&#10;AACfAgAAZHJzL2Rvd25yZXYueG1sUEsFBgAAAAAEAAQA9wAAAJIDAAAAAA==&#10;">
                  <v:imagedata r:id="rId18" o:title="" recolortarget="#837a4a [1454]"/>
                  <v:path arrowok="t"/>
                </v:shape>
                <w10:wrap type="topAndBottom"/>
              </v:group>
            </w:pict>
          </mc:Fallback>
        </mc:AlternateContent>
      </w:r>
      <w:r w:rsidR="00270CF5">
        <w:tab/>
      </w:r>
      <w:r w:rsidR="00270CF5">
        <w:tab/>
      </w:r>
      <w:r w:rsidR="00270CF5">
        <w:tab/>
      </w:r>
    </w:p>
    <w:p w:rsidR="00270CF5" w:rsidRDefault="00270CF5"/>
    <w:p w:rsidR="00270CF5" w:rsidRDefault="00270CF5"/>
    <w:p w:rsidR="00270CF5" w:rsidRDefault="00332F32" w:rsidP="000078A7">
      <w:pPr>
        <w:pStyle w:val="ListParagraph"/>
        <w:numPr>
          <w:ilvl w:val="0"/>
          <w:numId w:val="1"/>
        </w:numPr>
      </w:pPr>
      <w:r>
        <w:t xml:space="preserve">Racks </w:t>
      </w:r>
      <w:r w:rsidR="000078A7">
        <w:t>3</w:t>
      </w:r>
      <w:r>
        <w:t xml:space="preserve"> </w:t>
      </w:r>
      <w:r w:rsidR="00EC5E39">
        <w:t xml:space="preserve">(WP05) </w:t>
      </w:r>
      <w:r>
        <w:t>w</w:t>
      </w:r>
      <w:r w:rsidR="000078A7">
        <w:t>ird</w:t>
      </w:r>
      <w:r>
        <w:t xml:space="preserve"> im </w:t>
      </w:r>
      <w:r w:rsidR="000078A7">
        <w:t>HF-</w:t>
      </w:r>
      <w:proofErr w:type="spellStart"/>
      <w:r w:rsidR="000078A7">
        <w:t>sl</w:t>
      </w:r>
      <w:proofErr w:type="spellEnd"/>
      <w:r w:rsidR="000078A7">
        <w:t>-Labor (Geb.30/Raum 45A)</w:t>
      </w:r>
      <w:r w:rsidR="00EC5E39">
        <w:t xml:space="preserve"> </w:t>
      </w:r>
      <w:r>
        <w:t xml:space="preserve">vorbestückt. Ansprechpartner </w:t>
      </w:r>
      <w:proofErr w:type="spellStart"/>
      <w:r w:rsidR="00A759D7">
        <w:t>A.Gössel</w:t>
      </w:r>
      <w:bookmarkStart w:id="0" w:name="_GoBack"/>
      <w:bookmarkEnd w:id="0"/>
      <w:proofErr w:type="spellEnd"/>
      <w:r>
        <w:t xml:space="preserve"> (Tel. 9 </w:t>
      </w:r>
      <w:r w:rsidR="000078A7">
        <w:t>4931</w:t>
      </w:r>
      <w:r>
        <w:t>)</w:t>
      </w:r>
    </w:p>
    <w:p w:rsidR="000B6679" w:rsidRDefault="000B6679" w:rsidP="000B6679">
      <w:pPr>
        <w:pStyle w:val="ListParagraph"/>
      </w:pPr>
    </w:p>
    <w:p w:rsidR="00332F32" w:rsidRDefault="00332F32" w:rsidP="00332F32">
      <w:pPr>
        <w:pStyle w:val="ListParagraph"/>
        <w:numPr>
          <w:ilvl w:val="0"/>
          <w:numId w:val="1"/>
        </w:numPr>
      </w:pPr>
      <w:r>
        <w:t xml:space="preserve">Rack </w:t>
      </w:r>
      <w:r w:rsidR="000078A7">
        <w:t>1 und Rack 2</w:t>
      </w:r>
      <w:r>
        <w:t xml:space="preserve"> </w:t>
      </w:r>
      <w:r w:rsidR="000078A7">
        <w:t>werden</w:t>
      </w:r>
      <w:r w:rsidR="000B6679">
        <w:t xml:space="preserve"> </w:t>
      </w:r>
      <w:r>
        <w:t>vorbereitet:</w:t>
      </w:r>
    </w:p>
    <w:p w:rsidR="000A6268" w:rsidRDefault="000A6268" w:rsidP="000A6268">
      <w:pPr>
        <w:pStyle w:val="ListParagraph"/>
        <w:numPr>
          <w:ilvl w:val="1"/>
          <w:numId w:val="1"/>
        </w:numPr>
      </w:pPr>
      <w:r>
        <w:t>Steckdosenleisten</w:t>
      </w:r>
    </w:p>
    <w:p w:rsidR="000A6268" w:rsidRDefault="000B6679" w:rsidP="000A6268">
      <w:pPr>
        <w:pStyle w:val="ListParagraph"/>
        <w:numPr>
          <w:ilvl w:val="1"/>
          <w:numId w:val="1"/>
        </w:numPr>
      </w:pPr>
      <w:r>
        <w:t>Beleuchtung</w:t>
      </w:r>
    </w:p>
    <w:p w:rsidR="000A6268" w:rsidRDefault="000B6679" w:rsidP="000A6268">
      <w:pPr>
        <w:pStyle w:val="ListParagraph"/>
        <w:numPr>
          <w:ilvl w:val="1"/>
          <w:numId w:val="1"/>
        </w:numPr>
      </w:pPr>
      <w:r>
        <w:t>Verkabelung</w:t>
      </w:r>
    </w:p>
    <w:p w:rsidR="000078A7" w:rsidRDefault="000078A7" w:rsidP="000078A7">
      <w:pPr>
        <w:pStyle w:val="ListParagraph"/>
        <w:ind w:left="1440"/>
      </w:pPr>
    </w:p>
    <w:p w:rsidR="00EC5E39" w:rsidRDefault="00EC5E39" w:rsidP="00EC5E39">
      <w:pPr>
        <w:pStyle w:val="ListParagraph"/>
        <w:numPr>
          <w:ilvl w:val="0"/>
          <w:numId w:val="1"/>
        </w:numPr>
      </w:pPr>
      <w:r>
        <w:t>Schrank wird im Tunnel Installiert (Punkt 3+4</w:t>
      </w:r>
      <w:r w:rsidRPr="007E0CC7">
        <w:t xml:space="preserve"> ggf. zusammen mit MEA/KT</w:t>
      </w:r>
      <w:r>
        <w:t>)</w:t>
      </w:r>
    </w:p>
    <w:p w:rsidR="00EC5E39" w:rsidRDefault="00EC5E39" w:rsidP="00EC5E39">
      <w:pPr>
        <w:pStyle w:val="ListParagraph"/>
      </w:pPr>
    </w:p>
    <w:p w:rsidR="00EC5E39" w:rsidRDefault="00EC5E39" w:rsidP="00EC5E39">
      <w:pPr>
        <w:pStyle w:val="ListParagraph"/>
        <w:numPr>
          <w:ilvl w:val="0"/>
          <w:numId w:val="1"/>
        </w:numPr>
      </w:pPr>
      <w:r>
        <w:t>LWL-Einfädelung und Montage  (Kellner Telecom)</w:t>
      </w:r>
    </w:p>
    <w:p w:rsidR="00EC5E39" w:rsidRDefault="00EC5E39" w:rsidP="00EC5E39">
      <w:pPr>
        <w:pStyle w:val="ListParagraph"/>
        <w:numPr>
          <w:ilvl w:val="1"/>
          <w:numId w:val="1"/>
        </w:numPr>
      </w:pPr>
      <w:r>
        <w:t>incl. De-Montage Flanschplatte</w:t>
      </w:r>
    </w:p>
    <w:p w:rsidR="00EC5E39" w:rsidRDefault="00EC5E39" w:rsidP="00EC5E39">
      <w:pPr>
        <w:pStyle w:val="ListParagraph"/>
        <w:numPr>
          <w:ilvl w:val="1"/>
          <w:numId w:val="1"/>
        </w:numPr>
      </w:pPr>
      <w:r>
        <w:t>Montage Hammerkopfschienen</w:t>
      </w:r>
    </w:p>
    <w:p w:rsidR="00EC5E39" w:rsidRDefault="00EC5E39" w:rsidP="00EC5E39">
      <w:pPr>
        <w:pStyle w:val="ListParagraph"/>
        <w:numPr>
          <w:ilvl w:val="1"/>
          <w:numId w:val="1"/>
        </w:numPr>
      </w:pPr>
      <w:r>
        <w:t>Bestückung der neuen Flanschplatte mit Blindstopfen und Verschraubungen</w:t>
      </w:r>
    </w:p>
    <w:p w:rsidR="00EC5E39" w:rsidRDefault="00EC5E39" w:rsidP="00EC5E39">
      <w:pPr>
        <w:pStyle w:val="ListParagraph"/>
        <w:numPr>
          <w:ilvl w:val="1"/>
          <w:numId w:val="1"/>
        </w:numPr>
      </w:pPr>
      <w:r>
        <w:t>Montage der Flanschplatte</w:t>
      </w:r>
    </w:p>
    <w:p w:rsidR="000A6268" w:rsidRDefault="000A6268" w:rsidP="000A6268">
      <w:pPr>
        <w:pStyle w:val="ListParagraph"/>
        <w:ind w:left="1440"/>
      </w:pPr>
    </w:p>
    <w:p w:rsidR="00332F32" w:rsidRDefault="00332F32" w:rsidP="00332F32">
      <w:pPr>
        <w:pStyle w:val="ListParagraph"/>
        <w:numPr>
          <w:ilvl w:val="0"/>
          <w:numId w:val="1"/>
        </w:numPr>
      </w:pPr>
      <w:r>
        <w:t>Elektronik</w:t>
      </w:r>
      <w:r w:rsidR="00843D07">
        <w:t xml:space="preserve"> wird eingebaut</w:t>
      </w:r>
    </w:p>
    <w:p w:rsidR="004033A3" w:rsidRDefault="004033A3" w:rsidP="004033A3"/>
    <w:p w:rsidR="004033A3" w:rsidRDefault="004033A3">
      <w:r>
        <w:br w:type="page"/>
      </w:r>
    </w:p>
    <w:p w:rsidR="004033A3" w:rsidRPr="005061C6" w:rsidRDefault="004033A3" w:rsidP="004033A3">
      <w:pPr>
        <w:rPr>
          <w:rFonts w:ascii="Arial" w:hAnsi="Arial" w:cs="Arial"/>
          <w:sz w:val="36"/>
          <w:szCs w:val="36"/>
        </w:rPr>
      </w:pPr>
      <w:r w:rsidRPr="005061C6">
        <w:rPr>
          <w:rFonts w:ascii="Arial" w:hAnsi="Arial" w:cs="Arial"/>
          <w:sz w:val="36"/>
          <w:szCs w:val="36"/>
        </w:rPr>
        <w:lastRenderedPageBreak/>
        <w:t>LWL-</w:t>
      </w:r>
      <w:r w:rsidR="0049693E" w:rsidRPr="005061C6">
        <w:rPr>
          <w:rFonts w:ascii="Arial" w:hAnsi="Arial" w:cs="Arial"/>
          <w:sz w:val="36"/>
          <w:szCs w:val="36"/>
        </w:rPr>
        <w:t>Einfädelung</w:t>
      </w:r>
    </w:p>
    <w:p w:rsidR="00332F32" w:rsidRDefault="00332F32" w:rsidP="00332F32"/>
    <w:p w:rsidR="00270CF5" w:rsidRDefault="00270CF5"/>
    <w:p w:rsidR="00270CF5" w:rsidRDefault="00270CF5"/>
    <w:p w:rsidR="00270CF5" w:rsidRDefault="0045776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B4AC80" wp14:editId="114A81A5">
                <wp:simplePos x="0" y="0"/>
                <wp:positionH relativeFrom="column">
                  <wp:posOffset>-6471285</wp:posOffset>
                </wp:positionH>
                <wp:positionV relativeFrom="paragraph">
                  <wp:posOffset>217170</wp:posOffset>
                </wp:positionV>
                <wp:extent cx="370840" cy="353060"/>
                <wp:effectExtent l="0" t="0" r="10160" b="27940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35306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alpha val="90000"/>
                          </a:schemeClr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4" o:spid="_x0000_s1026" style="position:absolute;margin-left:-509.55pt;margin-top:17.1pt;width:29.2pt;height:27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" fillcolor="#f2f2f2 [3052]" strokecolor="#243f60 [1604]" strokeweight=".5pt">
                <v:fill opacity="59110f"/>
              </v:oval>
            </w:pict>
          </mc:Fallback>
        </mc:AlternateContent>
      </w:r>
    </w:p>
    <w:p w:rsidR="00270CF5" w:rsidRDefault="00270CF5"/>
    <w:p w:rsidR="00270CF5" w:rsidRDefault="00A661B6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9260" behindDoc="0" locked="0" layoutInCell="1" allowOverlap="1" wp14:anchorId="07E25D22" wp14:editId="121B8B04">
                <wp:simplePos x="0" y="0"/>
                <wp:positionH relativeFrom="column">
                  <wp:posOffset>624840</wp:posOffset>
                </wp:positionH>
                <wp:positionV relativeFrom="paragraph">
                  <wp:posOffset>297502</wp:posOffset>
                </wp:positionV>
                <wp:extent cx="5221605" cy="5633720"/>
                <wp:effectExtent l="0" t="0" r="17145" b="24130"/>
                <wp:wrapNone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1605" cy="5633720"/>
                          <a:chOff x="0" y="0"/>
                          <a:chExt cx="5221605" cy="5634297"/>
                        </a:xfrm>
                      </wpg:grpSpPr>
                      <wpg:grpSp>
                        <wpg:cNvPr id="154" name="Group 154"/>
                        <wpg:cNvGrpSpPr/>
                        <wpg:grpSpPr>
                          <a:xfrm>
                            <a:off x="0" y="0"/>
                            <a:ext cx="5221605" cy="5634297"/>
                            <a:chOff x="0" y="0"/>
                            <a:chExt cx="5221605" cy="5634297"/>
                          </a:xfrm>
                        </wpg:grpSpPr>
                        <wpg:grpSp>
                          <wpg:cNvPr id="146" name="Group 90"/>
                          <wpg:cNvGrpSpPr/>
                          <wpg:grpSpPr>
                            <a:xfrm>
                              <a:off x="0" y="0"/>
                              <a:ext cx="5221605" cy="2807970"/>
                              <a:chOff x="-11875" y="0"/>
                              <a:chExt cx="5221797" cy="2808047"/>
                            </a:xfrm>
                          </wpg:grpSpPr>
                          <wps:wsp>
                            <wps:cNvPr id="147" name="Rectangle 147"/>
                            <wps:cNvSpPr/>
                            <wps:spPr>
                              <a:xfrm>
                                <a:off x="-11875" y="47"/>
                                <a:ext cx="1728000" cy="2808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661B6" w:rsidRDefault="00A661B6" w:rsidP="00A661B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48" name="Rectangle 148"/>
                            <wps:cNvSpPr/>
                            <wps:spPr>
                              <a:xfrm>
                                <a:off x="1747980" y="47"/>
                                <a:ext cx="1720800" cy="2808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661B6" w:rsidRDefault="00A661B6" w:rsidP="00A661B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49" name="Rectangle 149"/>
                            <wps:cNvSpPr/>
                            <wps:spPr>
                              <a:xfrm>
                                <a:off x="3489122" y="0"/>
                                <a:ext cx="1720800" cy="280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661B6" w:rsidRDefault="00A661B6" w:rsidP="00A661B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g:grpSp>
                          <wpg:cNvPr id="150" name="Group 90"/>
                          <wpg:cNvGrpSpPr/>
                          <wpg:grpSpPr>
                            <a:xfrm>
                              <a:off x="0" y="2826327"/>
                              <a:ext cx="5221605" cy="2807970"/>
                              <a:chOff x="-11875" y="0"/>
                              <a:chExt cx="5221797" cy="2808047"/>
                            </a:xfrm>
                          </wpg:grpSpPr>
                          <wps:wsp>
                            <wps:cNvPr id="151" name="Rectangle 151"/>
                            <wps:cNvSpPr/>
                            <wps:spPr>
                              <a:xfrm>
                                <a:off x="-11875" y="47"/>
                                <a:ext cx="1728000" cy="2808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661B6" w:rsidRDefault="00A661B6" w:rsidP="00A661B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52" name="Rectangle 152"/>
                            <wps:cNvSpPr/>
                            <wps:spPr>
                              <a:xfrm>
                                <a:off x="1747980" y="47"/>
                                <a:ext cx="1720800" cy="2808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661B6" w:rsidRDefault="00A661B6" w:rsidP="00A661B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53" name="Rectangle 153"/>
                            <wps:cNvSpPr/>
                            <wps:spPr>
                              <a:xfrm>
                                <a:off x="3489122" y="0"/>
                                <a:ext cx="1720800" cy="2808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661B6" w:rsidRDefault="00A661B6" w:rsidP="00A661B6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</wpg:grpSp>
                      <wpg:grpSp>
                        <wpg:cNvPr id="145" name="Group 145"/>
                        <wpg:cNvGrpSpPr/>
                        <wpg:grpSpPr>
                          <a:xfrm>
                            <a:off x="1306286" y="1235034"/>
                            <a:ext cx="3589020" cy="1571625"/>
                            <a:chOff x="0" y="0"/>
                            <a:chExt cx="5972175" cy="2609850"/>
                          </a:xfrm>
                        </wpg:grpSpPr>
                        <pic:pic xmlns:pic="http://schemas.openxmlformats.org/drawingml/2006/picture">
                          <pic:nvPicPr>
                            <pic:cNvPr id="143" name="Picture 1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72175" cy="2609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4" name="Picture 1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62450" y="214313"/>
                              <a:ext cx="1257300" cy="34766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55" name="Straight Arrow Connector 130"/>
                        <wps:cNvCnPr/>
                        <wps:spPr>
                          <a:xfrm flipH="1">
                            <a:off x="154379" y="783771"/>
                            <a:ext cx="470471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7559" y="558140"/>
                            <a:ext cx="1104265" cy="264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61B6" w:rsidRPr="00F91CE1" w:rsidRDefault="00A661B6" w:rsidP="00A661B6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Strahlrichtung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7" o:spid="_x0000_s1046" style="position:absolute;margin-left:49.2pt;margin-top:23.45pt;width:411.15pt;height:443.6pt;z-index:251659260" coordsize="52216,563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">
                <v:group id="Group 154" o:spid="_x0000_s1047" style="position:absolute;width:52216;height:56342" coordsize="52216,56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group id="Group 90" o:spid="_x0000_s1048" style="position:absolute;width:52216;height:28079" coordorigin="-118" coordsize="52217,28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<v:rect id="Rectangle 147" o:spid="_x0000_s1049" style="position:absolute;left:-118;width:17279;height:28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WBCcEA&#10;AADcAAAADwAAAGRycy9kb3ducmV2LnhtbERPS2sCMRC+F/ofwhR606TWF1ujiFgQDxVf92Ez3Q1N&#10;Jssmdbf/vhEKvc3H95zFqvdO3KiNNrCGl6ECQVwGY7nScDm/D+YgYkI26AKThh+KsFo+PiywMKHj&#10;I91OqRI5hGOBGuqUmkLKWNbkMQ5DQ5y5z9B6TBm2lTQtdjncOzlSaio9Ws4NNTa0qan8On17Dfag&#10;JuPSbjuz37yq7dG56mN31fr5qV+/gUjUp3/xn3tn8vzxDO7P5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VgQnBAAAA3AAAAA8AAAAAAAAAAAAAAAAAmAIAAGRycy9kb3du&#10;cmV2LnhtbFBLBQYAAAAABAAEAPUAAACGAwAAAAA=&#10;" strokeweight=".5pt">
                      <v:fill r:id="rId15" o:title="" recolor="t" rotate="t" type="tile"/>
                      <v:textbox>
                        <w:txbxContent>
                          <w:p w:rsidR="00A661B6" w:rsidRDefault="00A661B6" w:rsidP="00A661B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148" o:spid="_x0000_s1050" style="position:absolute;left:17479;width:17208;height:28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oVe8QA&#10;AADcAAAADwAAAGRycy9kb3ducmV2LnhtbESPQUsDMRCF70L/Q5iCN5tYa5Ft01JKheJBadX7sJnu&#10;BpPJsond9d87B8HbDO/Ne9+st2MM6kp99okt3M8MKOI6Oc+NhY/357snULkgOwyJycIPZdhuJjdr&#10;rFwa+ETXc2mUhHCu0EJbSldpneuWIuZZ6ohFu6Q+YpG1b7TrcZDwGPTcmKWO6FkaWuxo31L9df6O&#10;FvybeVzU/jC4l/2DOZxCaF6Pn9beTsfdClShsfyb/66PTvAXQiv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KFXvEAAAA3AAAAA8AAAAAAAAAAAAAAAAAmAIAAGRycy9k&#10;b3ducmV2LnhtbFBLBQYAAAAABAAEAPUAAACJAwAAAAA=&#10;" strokeweight=".5pt">
                      <v:fill r:id="rId15" o:title="" recolor="t" rotate="t" type="tile"/>
                      <v:textbox>
                        <w:txbxContent>
                          <w:p w:rsidR="00A661B6" w:rsidRDefault="00A661B6" w:rsidP="00A661B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149" o:spid="_x0000_s1051" style="position:absolute;left:34891;width:17208;height:28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uIMEA&#10;AADcAAAADwAAAGRycy9kb3ducmV2LnhtbERPS4vCMBC+C/sfwix401QR3e0aRQRB8OKLXbyNzWxa&#10;2kxKE7X+eyMI3ubje8503tpKXKnxhWMFg34CgjhzumCj4HhY9b5A+ICssXJMCu7kYT776Ewx1e7G&#10;O7rugxExhH2KCvIQ6lRKn+Vk0fddTRy5f9dYDBE2RuoGbzHcVnKYJGNpseDYkGNNy5yycn+xCk5+&#10;UOqJpqQ8L8zy9y/byo00SnU/28UPiEBteItf7rWO80ff8HwmXi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kLiDBAAAA3AAAAA8AAAAAAAAAAAAAAAAAmAIAAGRycy9kb3du&#10;cmV2LnhtbFBLBQYAAAAABAAEAPUAAACGAwAAAAA=&#10;" fillcolor="#dbe5f1 [660]" strokeweight=".5pt">
                      <v:textbox>
                        <w:txbxContent>
                          <w:p w:rsidR="00A661B6" w:rsidRDefault="00A661B6" w:rsidP="00A661B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90" o:spid="_x0000_s1052" style="position:absolute;top:28263;width:52216;height:28079" coordorigin="-118" coordsize="52217,28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  <v:rect id="Rectangle 151" o:spid="_x0000_s1053" style="position:absolute;left:-118;width:17279;height:28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qO8EA&#10;AADcAAAADwAAAGRycy9kb3ducmV2LnhtbERPS2sCMRC+F/wPYYTeamKrUrZGEbEgHiw+eh82091g&#10;Mlk2qbv990YQepuP7znzZe+duFIbbWAN45ECQVwGY7nScD59vryDiAnZoAtMGv4ownIxeJpjYULH&#10;B7oeUyVyCMcCNdQpNYWUsazJYxyFhjhzP6H1mDJsK2la7HK4d/JVqZn0aDk31NjQuqbycvz1GuyX&#10;mk5Ku+nMbv2mNgfnqv32W+vnYb/6AJGoT//ih3tr8vzpGO7P5Av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pKjvBAAAA3AAAAA8AAAAAAAAAAAAAAAAAmAIAAGRycy9kb3du&#10;cmV2LnhtbFBLBQYAAAAABAAEAPUAAACGAwAAAAA=&#10;" strokeweight=".5pt">
                      <v:fill r:id="rId15" o:title="" recolor="t" rotate="t" type="tile"/>
                      <v:textbox>
                        <w:txbxContent>
                          <w:p w:rsidR="00A661B6" w:rsidRDefault="00A661B6" w:rsidP="00A661B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152" o:spid="_x0000_s1054" style="position:absolute;left:17479;width:17208;height:28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0TMIA&#10;AADcAAAADwAAAGRycy9kb3ducmV2LnhtbERPTWsCMRC9F/wPYQRvNdGqlK1RiliQHipr2/uwme4G&#10;k8mySd313zdCwds83uest4N34kJdtIE1zKYKBHEVjOVaw9fn2+MziJiQDbrApOFKEbab0cMaCxN6&#10;LulySrXIIRwL1NCk1BZSxqohj3EaWuLM/YTOY8qwq6XpsM/h3sm5Uivp0XJuaLClXUPV+fTrNdij&#10;Wi4qu+/N++5J7Uvn6o/Dt9aT8fD6AiLRkO7if/fB5PnLOdyeyR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+7RMwgAAANwAAAAPAAAAAAAAAAAAAAAAAJgCAABkcnMvZG93&#10;bnJldi54bWxQSwUGAAAAAAQABAD1AAAAhwMAAAAA&#10;" strokeweight=".5pt">
                      <v:fill r:id="rId15" o:title="" recolor="t" rotate="t" type="tile"/>
                      <v:textbox>
                        <w:txbxContent>
                          <w:p w:rsidR="00A661B6" w:rsidRDefault="00A661B6" w:rsidP="00A661B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153" o:spid="_x0000_s1055" style="position:absolute;left:34891;width:17208;height:28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cR18IA&#10;AADcAAAADwAAAGRycy9kb3ducmV2LnhtbERPS2sCMRC+F/wPYYTeamJ9ULZGKaIgPVTWtvdhM90N&#10;JpNlE93tv2+Egrf5+J6z2gzeiSt10QbWMJ0oEMRVMJZrDV+f+6cXEDEhG3SBScMvRdisRw8rLEzo&#10;uaTrKdUih3AsUEOTUltIGauGPMZJaIkz9xM6jynDrpamwz6HeyeflVpKj5ZzQ4MtbRuqzqeL12CP&#10;ajGv7K4379uZ2pXO1R+Hb60fx8PbK4hEQ7qL/90Hk+cvZnB7Jl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txHXwgAAANwAAAAPAAAAAAAAAAAAAAAAAJgCAABkcnMvZG93&#10;bnJldi54bWxQSwUGAAAAAAQABAD1AAAAhwMAAAAA&#10;" strokeweight=".5pt">
                      <v:fill r:id="rId15" o:title="" recolor="t" rotate="t" type="tile"/>
                      <v:textbox>
                        <w:txbxContent>
                          <w:p w:rsidR="00A661B6" w:rsidRDefault="00A661B6" w:rsidP="00A661B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</v:group>
                </v:group>
                <v:group id="Group 145" o:spid="_x0000_s1056" style="position:absolute;left:13062;top:12350;width:35891;height:15716" coordsize="59721,26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Picture 143" o:spid="_x0000_s1057" type="#_x0000_t75" style="position:absolute;width:59721;height:26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CXR7EAAAA3AAAAA8AAABkcnMvZG93bnJldi54bWxET01rwkAQvQv+h2WE3nRTG4pEVynFYk6l&#10;VSN6G7JjNjY7m2a3mv77bqHQ2zze5yxWvW3ElTpfO1ZwP0lAEJdO11wp2O9exjMQPiBrbByTgm/y&#10;sFoOBwvMtLvxO123oRIxhH2GCkwIbSalLw1Z9BPXEkfu7DqLIcKukrrDWwy3jZwmyaO0WHNsMNjS&#10;s6HyY/tlFaSb4u2zketNYV5dWuSXfHc6HJW6G/VPcxCB+vAv/nPnOs5PH+D3mXiB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CXR7EAAAA3AAAAA8AAAAAAAAAAAAAAAAA&#10;nwIAAGRycy9kb3ducmV2LnhtbFBLBQYAAAAABAAEAPcAAACQAwAAAAA=&#10;">
                    <v:imagedata r:id="rId21" o:title=""/>
                    <v:path arrowok="t"/>
                  </v:shape>
                  <v:shape id="Picture 144" o:spid="_x0000_s1058" type="#_x0000_t75" style="position:absolute;left:43624;top:2143;width:12573;height:3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zs4HEAAAA3AAAAA8AAABkcnMvZG93bnJldi54bWxET0trwkAQvgv9D8sUvJS6UYK0qauEquCl&#10;oGkPPQ7ZyaPNzobsmkR/vVsoeJuP7zmrzWga0VPnassK5rMIBHFudc2lgq/P/fMLCOeRNTaWScGF&#10;HGzWD5MVJtoOfKI+86UIIewSVFB53yZSurwig25mW+LAFbYz6APsSqk7HEK4aeQiipbSYM2hocKW&#10;3ivKf7OzUWCGfvd9fXqtx2Iep8X25xh9pKlS08cxfQPhafR38b/7oMP8OIa/Z8IFc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zs4HEAAAA3AAAAA8AAAAAAAAAAAAAAAAA&#10;nwIAAGRycy9kb3ducmV2LnhtbFBLBQYAAAAABAAEAPcAAACQAwAAAAA=&#10;">
                    <v:imagedata r:id="rId22" o:title=""/>
                    <v:path arrowok="t"/>
                  </v:shape>
                </v:group>
                <v:shape id="Straight Arrow Connector 130" o:spid="_x0000_s1059" type="#_x0000_t32" style="position:absolute;left:1543;top:7837;width:4704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citMEAAADcAAAADwAAAGRycy9kb3ducmV2LnhtbERP24rCMBB9F/Yfwgj7pqmCIl2jiLCo&#10;oELb/YChmW3LNpOSxNr9eyMIvs3hXGe9HUwrenK+saxgNk1AEJdWN1wp+Cm+JysQPiBrbC2Tgn/y&#10;sN18jNaYanvnjPo8VCKGsE9RQR1Cl0rpy5oM+qntiCP3a53BEKGrpHZ4j+GmlfMkWUqDDceGGjva&#10;11T+5TejoDz7q7tcDqf9LJtnBy7y9tY3Sn2Oh90XiEBDeItf7qOO8xcLeD4TL5C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RyK0wQAAANwAAAAPAAAAAAAAAAAAAAAA&#10;AKECAABkcnMvZG93bnJldi54bWxQSwUGAAAAAAQABAD5AAAAjwMAAAAA&#10;" strokecolor="#4a7ebb">
                  <v:stroke endarrow="open"/>
                </v:shape>
                <v:shape id="Text Box 2" o:spid="_x0000_s1060" type="#_x0000_t202" style="position:absolute;left:21375;top:5581;width:11043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NEs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ngC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YNEsAAAADcAAAADwAAAAAAAAAAAAAAAACYAgAAZHJzL2Rvd25y&#10;ZXYueG1sUEsFBgAAAAAEAAQA9QAAAIUDAAAAAA==&#10;" filled="f" stroked="f">
                  <v:textbox>
                    <w:txbxContent>
                      <w:p w:rsidR="00A661B6" w:rsidRPr="00F91CE1" w:rsidRDefault="00A661B6" w:rsidP="00A661B6">
                        <w:pPr>
                          <w:rPr>
                            <w:lang w:val="en-US"/>
                          </w:rPr>
                        </w:pPr>
                        <w:r>
                          <w:t>Strahlrichtung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70CF5" w:rsidRDefault="00270CF5"/>
    <w:p w:rsidR="00270CF5" w:rsidRDefault="00270CF5"/>
    <w:p w:rsidR="00270CF5" w:rsidRDefault="00270CF5"/>
    <w:p w:rsidR="00270CF5" w:rsidRDefault="00270CF5"/>
    <w:p w:rsidR="00270CF5" w:rsidRDefault="00270CF5"/>
    <w:p w:rsidR="00414FF5" w:rsidRDefault="00414FF5"/>
    <w:p w:rsidR="00EC5E39" w:rsidRDefault="00EC5E39"/>
    <w:p w:rsidR="00EC5E39" w:rsidRDefault="00EC5E39"/>
    <w:p w:rsidR="00EC5E39" w:rsidRDefault="00EC5E39"/>
    <w:p w:rsidR="00EC5E39" w:rsidRDefault="00EC5E39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Pr="005061C6" w:rsidRDefault="00A661B6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WP05</w:t>
      </w:r>
      <w:r w:rsidR="005061C6" w:rsidRPr="005061C6">
        <w:rPr>
          <w:rFonts w:ascii="Arial" w:hAnsi="Arial" w:cs="Arial"/>
          <w:sz w:val="36"/>
          <w:szCs w:val="36"/>
        </w:rPr>
        <w:t xml:space="preserve"> Anforderungen</w:t>
      </w:r>
    </w:p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sectPr w:rsidR="005061C6" w:rsidSect="00C92794">
      <w:headerReference w:type="default" r:id="rId23"/>
      <w:footerReference w:type="default" r:id="rId24"/>
      <w:pgSz w:w="11906" w:h="16838"/>
      <w:pgMar w:top="1191" w:right="567" w:bottom="1134" w:left="567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026" w:rsidRDefault="00B64026" w:rsidP="007A71EB">
      <w:pPr>
        <w:spacing w:after="0" w:line="240" w:lineRule="auto"/>
      </w:pPr>
      <w:r>
        <w:separator/>
      </w:r>
    </w:p>
  </w:endnote>
  <w:endnote w:type="continuationSeparator" w:id="0">
    <w:p w:rsidR="00B64026" w:rsidRDefault="00B64026" w:rsidP="007A7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1EB" w:rsidRDefault="00B64026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  <w:sz w:val="24"/>
          <w:szCs w:val="24"/>
        </w:rPr>
        <w:alias w:val="Title"/>
        <w:id w:val="77761602"/>
        <w:placeholder>
          <w:docPart w:val="99D8C92C102C421E8AF15D4095FF4255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7A71EB" w:rsidRPr="00C92794">
          <w:rPr>
            <w:rFonts w:asciiTheme="majorHAnsi" w:eastAsiaTheme="majorEastAsia" w:hAnsiTheme="majorHAnsi" w:cstheme="majorBidi"/>
            <w:sz w:val="24"/>
            <w:szCs w:val="24"/>
          </w:rPr>
          <w:t>Installation</w:t>
        </w:r>
        <w:r w:rsidR="00C92794" w:rsidRPr="00C92794">
          <w:rPr>
            <w:rFonts w:asciiTheme="majorHAnsi" w:eastAsiaTheme="majorEastAsia" w:hAnsiTheme="majorHAnsi" w:cstheme="majorBidi"/>
            <w:sz w:val="24"/>
            <w:szCs w:val="24"/>
          </w:rPr>
          <w:t>s</w:t>
        </w:r>
        <w:r w:rsidR="007A71EB" w:rsidRPr="00C92794">
          <w:rPr>
            <w:rFonts w:asciiTheme="majorHAnsi" w:eastAsiaTheme="majorEastAsia" w:hAnsiTheme="majorHAnsi" w:cstheme="majorBidi"/>
            <w:sz w:val="24"/>
            <w:szCs w:val="24"/>
          </w:rPr>
          <w:t>vorschrift</w:t>
        </w:r>
      </w:sdtContent>
    </w:sdt>
    <w:r w:rsidR="007A71EB">
      <w:rPr>
        <w:rFonts w:asciiTheme="majorHAnsi" w:eastAsiaTheme="majorEastAsia" w:hAnsiTheme="majorHAnsi" w:cstheme="majorBidi"/>
      </w:rPr>
      <w:ptab w:relativeTo="margin" w:alignment="right" w:leader="none"/>
    </w:r>
    <w:r w:rsidR="007A71EB">
      <w:rPr>
        <w:rFonts w:asciiTheme="majorHAnsi" w:eastAsiaTheme="majorEastAsia" w:hAnsiTheme="majorHAnsi" w:cstheme="majorBidi"/>
      </w:rPr>
      <w:t xml:space="preserve">Seite </w:t>
    </w:r>
    <w:r w:rsidR="007A71EB">
      <w:rPr>
        <w:rFonts w:eastAsiaTheme="minorEastAsia"/>
      </w:rPr>
      <w:fldChar w:fldCharType="begin"/>
    </w:r>
    <w:r w:rsidR="007A71EB">
      <w:instrText>PAGE   \* MERGEFORMAT</w:instrText>
    </w:r>
    <w:r w:rsidR="007A71EB">
      <w:rPr>
        <w:rFonts w:eastAsiaTheme="minorEastAsia"/>
      </w:rPr>
      <w:fldChar w:fldCharType="separate"/>
    </w:r>
    <w:r w:rsidR="00A759D7" w:rsidRPr="00A759D7">
      <w:rPr>
        <w:rFonts w:asciiTheme="majorHAnsi" w:eastAsiaTheme="majorEastAsia" w:hAnsiTheme="majorHAnsi" w:cstheme="majorBidi"/>
        <w:noProof/>
      </w:rPr>
      <w:t>2</w:t>
    </w:r>
    <w:r w:rsidR="007A71EB">
      <w:rPr>
        <w:rFonts w:asciiTheme="majorHAnsi" w:eastAsiaTheme="majorEastAsia" w:hAnsiTheme="majorHAnsi" w:cstheme="majorBidi"/>
      </w:rPr>
      <w:fldChar w:fldCharType="end"/>
    </w:r>
  </w:p>
  <w:p w:rsidR="007A71EB" w:rsidRDefault="007A71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026" w:rsidRDefault="00B64026" w:rsidP="007A71EB">
      <w:pPr>
        <w:spacing w:after="0" w:line="240" w:lineRule="auto"/>
      </w:pPr>
      <w:r>
        <w:separator/>
      </w:r>
    </w:p>
  </w:footnote>
  <w:footnote w:type="continuationSeparator" w:id="0">
    <w:p w:rsidR="00B64026" w:rsidRDefault="00B64026" w:rsidP="007A7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1EB" w:rsidRPr="000078A7" w:rsidRDefault="00C92794">
    <w:pPr>
      <w:pStyle w:val="Header"/>
      <w:rPr>
        <w:rFonts w:asciiTheme="majorHAnsi" w:eastAsiaTheme="majorEastAsia" w:hAnsiTheme="majorHAnsi" w:cstheme="majorBidi"/>
        <w:sz w:val="20"/>
        <w:szCs w:val="20"/>
        <w:u w:val="single"/>
      </w:rPr>
    </w:pPr>
    <w:r w:rsidRPr="000078A7">
      <w:rPr>
        <w:rFonts w:asciiTheme="majorHAnsi" w:eastAsiaTheme="majorEastAsia" w:hAnsiTheme="majorHAnsi" w:cstheme="majorBidi"/>
        <w:sz w:val="20"/>
        <w:szCs w:val="20"/>
        <w:u w:val="single"/>
      </w:rPr>
      <w:t>XTL Schrank</w:t>
    </w:r>
    <w:r w:rsidRPr="000078A7">
      <w:rPr>
        <w:rFonts w:asciiTheme="majorHAnsi" w:eastAsiaTheme="majorEastAsia" w:hAnsiTheme="majorHAnsi" w:cstheme="majorBidi"/>
        <w:sz w:val="20"/>
        <w:szCs w:val="20"/>
        <w:u w:val="single"/>
      </w:rPr>
      <w:ptab w:relativeTo="margin" w:alignment="center" w:leader="none"/>
    </w:r>
    <w:r w:rsidRPr="000078A7">
      <w:rPr>
        <w:rFonts w:asciiTheme="majorHAnsi" w:eastAsiaTheme="majorEastAsia" w:hAnsiTheme="majorHAnsi" w:cstheme="majorBidi"/>
        <w:sz w:val="20"/>
        <w:szCs w:val="20"/>
        <w:u w:val="single"/>
      </w:rPr>
      <w:t>X</w:t>
    </w:r>
    <w:r w:rsidR="000078A7" w:rsidRPr="000078A7">
      <w:rPr>
        <w:rFonts w:asciiTheme="majorHAnsi" w:eastAsiaTheme="majorEastAsia" w:hAnsiTheme="majorHAnsi" w:cstheme="majorBidi"/>
        <w:sz w:val="20"/>
        <w:szCs w:val="20"/>
        <w:u w:val="single"/>
      </w:rPr>
      <w:t>TL_L1.A2_R04</w:t>
    </w:r>
    <w:r w:rsidRPr="000078A7">
      <w:rPr>
        <w:rFonts w:asciiTheme="majorHAnsi" w:eastAsiaTheme="majorEastAsia" w:hAnsiTheme="majorHAnsi" w:cstheme="majorBidi"/>
        <w:sz w:val="20"/>
        <w:szCs w:val="20"/>
        <w:u w:val="single"/>
      </w:rPr>
      <w:ptab w:relativeTo="margin" w:alignment="right" w:leader="none"/>
    </w:r>
    <w:r w:rsidRPr="000078A7">
      <w:rPr>
        <w:rFonts w:asciiTheme="majorHAnsi" w:eastAsiaTheme="majorEastAsia" w:hAnsiTheme="majorHAnsi" w:cstheme="majorBidi"/>
        <w:sz w:val="20"/>
        <w:szCs w:val="20"/>
        <w:u w:val="single"/>
      </w:rPr>
      <w:t>1</w:t>
    </w:r>
    <w:r w:rsidR="000078A7">
      <w:rPr>
        <w:rFonts w:asciiTheme="majorHAnsi" w:eastAsiaTheme="majorEastAsia" w:hAnsiTheme="majorHAnsi" w:cstheme="majorBidi"/>
        <w:sz w:val="20"/>
        <w:szCs w:val="20"/>
        <w:u w:val="single"/>
      </w:rPr>
      <w:t>27,69</w:t>
    </w:r>
    <w:r w:rsidRPr="000078A7">
      <w:rPr>
        <w:rFonts w:asciiTheme="majorHAnsi" w:eastAsiaTheme="majorEastAsia" w:hAnsiTheme="majorHAnsi" w:cstheme="majorBidi"/>
        <w:sz w:val="20"/>
        <w:szCs w:val="20"/>
        <w:u w:val="single"/>
      </w:rPr>
      <w:t xml:space="preserve"> 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E5937"/>
    <w:multiLevelType w:val="hybridMultilevel"/>
    <w:tmpl w:val="6B32C1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B80"/>
    <w:rsid w:val="000078A7"/>
    <w:rsid w:val="000A6268"/>
    <w:rsid w:val="000B6679"/>
    <w:rsid w:val="00236655"/>
    <w:rsid w:val="00270CF5"/>
    <w:rsid w:val="002F4274"/>
    <w:rsid w:val="00332F32"/>
    <w:rsid w:val="003871ED"/>
    <w:rsid w:val="004033A3"/>
    <w:rsid w:val="00410244"/>
    <w:rsid w:val="00414FF5"/>
    <w:rsid w:val="004478BC"/>
    <w:rsid w:val="00457760"/>
    <w:rsid w:val="0049693E"/>
    <w:rsid w:val="004B0B80"/>
    <w:rsid w:val="004E44A8"/>
    <w:rsid w:val="005061C6"/>
    <w:rsid w:val="005631F4"/>
    <w:rsid w:val="006570BB"/>
    <w:rsid w:val="00674BE0"/>
    <w:rsid w:val="006F7594"/>
    <w:rsid w:val="007A71EB"/>
    <w:rsid w:val="00843D07"/>
    <w:rsid w:val="00A064AE"/>
    <w:rsid w:val="00A661B6"/>
    <w:rsid w:val="00A759D7"/>
    <w:rsid w:val="00AD0BD8"/>
    <w:rsid w:val="00AF6BD9"/>
    <w:rsid w:val="00B62810"/>
    <w:rsid w:val="00B64026"/>
    <w:rsid w:val="00C92794"/>
    <w:rsid w:val="00CE1FB4"/>
    <w:rsid w:val="00E02800"/>
    <w:rsid w:val="00E034F3"/>
    <w:rsid w:val="00EC5E39"/>
    <w:rsid w:val="00F64E1A"/>
    <w:rsid w:val="00F91CE1"/>
    <w:rsid w:val="00FA6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B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47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2F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1EB"/>
  </w:style>
  <w:style w:type="paragraph" w:styleId="Footer">
    <w:name w:val="footer"/>
    <w:basedOn w:val="Normal"/>
    <w:link w:val="FooterChar"/>
    <w:uiPriority w:val="99"/>
    <w:unhideWhenUsed/>
    <w:rsid w:val="007A7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1EB"/>
  </w:style>
  <w:style w:type="paragraph" w:customStyle="1" w:styleId="A0E349F008B644AAB6A282E0D042D17E">
    <w:name w:val="A0E349F008B644AAB6A282E0D042D17E"/>
    <w:rsid w:val="007A71EB"/>
    <w:rPr>
      <w:rFonts w:eastAsiaTheme="minorEastAsia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B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47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2F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1EB"/>
  </w:style>
  <w:style w:type="paragraph" w:styleId="Footer">
    <w:name w:val="footer"/>
    <w:basedOn w:val="Normal"/>
    <w:link w:val="FooterChar"/>
    <w:uiPriority w:val="99"/>
    <w:unhideWhenUsed/>
    <w:rsid w:val="007A7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1EB"/>
  </w:style>
  <w:style w:type="paragraph" w:customStyle="1" w:styleId="A0E349F008B644AAB6A282E0D042D17E">
    <w:name w:val="A0E349F008B644AAB6A282E0D042D17E"/>
    <w:rsid w:val="007A71EB"/>
    <w:rPr>
      <w:rFonts w:eastAsiaTheme="minorEastAsia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9D8C92C102C421E8AF15D4095FF4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EA07F-DC59-4D66-8677-E898F66F2A2A}"/>
      </w:docPartPr>
      <w:docPartBody>
        <w:p w:rsidR="001B1226" w:rsidRDefault="00C74AA7" w:rsidP="00C74AA7">
          <w:pPr>
            <w:pStyle w:val="99D8C92C102C421E8AF15D4095FF4255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AA7"/>
    <w:rsid w:val="001B1226"/>
    <w:rsid w:val="004239F0"/>
    <w:rsid w:val="004D23FB"/>
    <w:rsid w:val="00930307"/>
    <w:rsid w:val="00C74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83D4CC9A126485EA3BC18DC1B64664C">
    <w:name w:val="B83D4CC9A126485EA3BC18DC1B64664C"/>
    <w:rsid w:val="00C74AA7"/>
  </w:style>
  <w:style w:type="paragraph" w:customStyle="1" w:styleId="11B6D7F85BDB426B95085D0F51CA7E63">
    <w:name w:val="11B6D7F85BDB426B95085D0F51CA7E63"/>
    <w:rsid w:val="00C74AA7"/>
  </w:style>
  <w:style w:type="paragraph" w:customStyle="1" w:styleId="E26B6473BB174D7083D28034477DA812">
    <w:name w:val="E26B6473BB174D7083D28034477DA812"/>
    <w:rsid w:val="00C74AA7"/>
  </w:style>
  <w:style w:type="paragraph" w:customStyle="1" w:styleId="01B76F67CDA04D70BABBEF19C5D9F23C">
    <w:name w:val="01B76F67CDA04D70BABBEF19C5D9F23C"/>
    <w:rsid w:val="00C74AA7"/>
  </w:style>
  <w:style w:type="paragraph" w:customStyle="1" w:styleId="3FFCFF8FE63F4CA3A6BC745A4ACB86B2">
    <w:name w:val="3FFCFF8FE63F4CA3A6BC745A4ACB86B2"/>
    <w:rsid w:val="00C74AA7"/>
  </w:style>
  <w:style w:type="paragraph" w:customStyle="1" w:styleId="99D8C92C102C421E8AF15D4095FF4255">
    <w:name w:val="99D8C92C102C421E8AF15D4095FF4255"/>
    <w:rsid w:val="00C74AA7"/>
  </w:style>
  <w:style w:type="paragraph" w:customStyle="1" w:styleId="4C56A509BECA46E3AE632805CB922F18">
    <w:name w:val="4C56A509BECA46E3AE632805CB922F18"/>
    <w:rsid w:val="00C74AA7"/>
  </w:style>
  <w:style w:type="paragraph" w:customStyle="1" w:styleId="29E2BF6511654B98844A8E3B592CE63F">
    <w:name w:val="29E2BF6511654B98844A8E3B592CE63F"/>
    <w:rsid w:val="00C74AA7"/>
  </w:style>
  <w:style w:type="paragraph" w:customStyle="1" w:styleId="64DBE17201124C6395D947268AC23898">
    <w:name w:val="64DBE17201124C6395D947268AC23898"/>
    <w:rsid w:val="00C74AA7"/>
  </w:style>
  <w:style w:type="paragraph" w:customStyle="1" w:styleId="C854E009230E4E59979FF9CA60CC9FEE">
    <w:name w:val="C854E009230E4E59979FF9CA60CC9FEE"/>
    <w:rsid w:val="00C74AA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83D4CC9A126485EA3BC18DC1B64664C">
    <w:name w:val="B83D4CC9A126485EA3BC18DC1B64664C"/>
    <w:rsid w:val="00C74AA7"/>
  </w:style>
  <w:style w:type="paragraph" w:customStyle="1" w:styleId="11B6D7F85BDB426B95085D0F51CA7E63">
    <w:name w:val="11B6D7F85BDB426B95085D0F51CA7E63"/>
    <w:rsid w:val="00C74AA7"/>
  </w:style>
  <w:style w:type="paragraph" w:customStyle="1" w:styleId="E26B6473BB174D7083D28034477DA812">
    <w:name w:val="E26B6473BB174D7083D28034477DA812"/>
    <w:rsid w:val="00C74AA7"/>
  </w:style>
  <w:style w:type="paragraph" w:customStyle="1" w:styleId="01B76F67CDA04D70BABBEF19C5D9F23C">
    <w:name w:val="01B76F67CDA04D70BABBEF19C5D9F23C"/>
    <w:rsid w:val="00C74AA7"/>
  </w:style>
  <w:style w:type="paragraph" w:customStyle="1" w:styleId="3FFCFF8FE63F4CA3A6BC745A4ACB86B2">
    <w:name w:val="3FFCFF8FE63F4CA3A6BC745A4ACB86B2"/>
    <w:rsid w:val="00C74AA7"/>
  </w:style>
  <w:style w:type="paragraph" w:customStyle="1" w:styleId="99D8C92C102C421E8AF15D4095FF4255">
    <w:name w:val="99D8C92C102C421E8AF15D4095FF4255"/>
    <w:rsid w:val="00C74AA7"/>
  </w:style>
  <w:style w:type="paragraph" w:customStyle="1" w:styleId="4C56A509BECA46E3AE632805CB922F18">
    <w:name w:val="4C56A509BECA46E3AE632805CB922F18"/>
    <w:rsid w:val="00C74AA7"/>
  </w:style>
  <w:style w:type="paragraph" w:customStyle="1" w:styleId="29E2BF6511654B98844A8E3B592CE63F">
    <w:name w:val="29E2BF6511654B98844A8E3B592CE63F"/>
    <w:rsid w:val="00C74AA7"/>
  </w:style>
  <w:style w:type="paragraph" w:customStyle="1" w:styleId="64DBE17201124C6395D947268AC23898">
    <w:name w:val="64DBE17201124C6395D947268AC23898"/>
    <w:rsid w:val="00C74AA7"/>
  </w:style>
  <w:style w:type="paragraph" w:customStyle="1" w:styleId="C854E009230E4E59979FF9CA60CC9FEE">
    <w:name w:val="C854E009230E4E59979FF9CA60CC9FEE"/>
    <w:rsid w:val="00C74A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DF6FE-F60E-40F3-A7FE-6BDDF7233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1D9C2624.dotm</Template>
  <TotalTime>0</TotalTime>
  <Pages>3</Pages>
  <Words>91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Installationsvorschrift</vt:lpstr>
    </vt:vector>
  </TitlesOfParts>
  <Company>DESY</Company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Installationsvorschrift</dc:title>
  <dc:creator>Negodin, Evgueni</dc:creator>
  <cp:lastModifiedBy>Negodin, Evgueni</cp:lastModifiedBy>
  <cp:revision>5</cp:revision>
  <dcterms:created xsi:type="dcterms:W3CDTF">2014-10-16T14:55:00Z</dcterms:created>
  <dcterms:modified xsi:type="dcterms:W3CDTF">2014-10-27T10:12:00Z</dcterms:modified>
</cp:coreProperties>
</file>