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pPr w:leftFromText="141" w:rightFromText="141" w:vertAnchor="page" w:horzAnchor="margin" w:tblpXSpec="center" w:tblpY="1262"/>
        <w:tblW w:w="0" w:type="auto"/>
        <w:tblLook w:val="04A0" w:firstRow="1" w:lastRow="0" w:firstColumn="1" w:lastColumn="0" w:noHBand="0" w:noVBand="1"/>
      </w:tblPr>
      <w:tblGrid>
        <w:gridCol w:w="1986"/>
        <w:gridCol w:w="3934"/>
        <w:gridCol w:w="2126"/>
        <w:gridCol w:w="2161"/>
      </w:tblGrid>
      <w:tr w:rsidR="00B21C65" w:rsidRPr="002A7F64" w:rsidTr="00762493">
        <w:tc>
          <w:tcPr>
            <w:tcW w:w="1986" w:type="dxa"/>
          </w:tcPr>
          <w:p w:rsidR="00B21C65" w:rsidRPr="002A7F64" w:rsidRDefault="00B21C65" w:rsidP="00B21C65">
            <w:pPr>
              <w:jc w:val="center"/>
              <w:rPr>
                <w:sz w:val="16"/>
                <w:szCs w:val="16"/>
              </w:rPr>
            </w:pPr>
            <w:r w:rsidRPr="002A7F64">
              <w:rPr>
                <w:sz w:val="16"/>
                <w:szCs w:val="16"/>
              </w:rPr>
              <w:t>Laufende Nummer</w:t>
            </w:r>
          </w:p>
        </w:tc>
        <w:tc>
          <w:tcPr>
            <w:tcW w:w="3934" w:type="dxa"/>
          </w:tcPr>
          <w:p w:rsidR="00B21C65" w:rsidRPr="002A7F64" w:rsidRDefault="00B21C65" w:rsidP="00B21C65">
            <w:pPr>
              <w:jc w:val="center"/>
              <w:rPr>
                <w:sz w:val="16"/>
                <w:szCs w:val="16"/>
              </w:rPr>
            </w:pPr>
            <w:r w:rsidRPr="002A7F64">
              <w:rPr>
                <w:sz w:val="16"/>
                <w:szCs w:val="16"/>
              </w:rPr>
              <w:t>Name</w:t>
            </w:r>
          </w:p>
        </w:tc>
        <w:tc>
          <w:tcPr>
            <w:tcW w:w="2126" w:type="dxa"/>
          </w:tcPr>
          <w:p w:rsidR="00B21C65" w:rsidRPr="002A7F64" w:rsidRDefault="00B21C65" w:rsidP="00B21C65">
            <w:pPr>
              <w:jc w:val="center"/>
              <w:rPr>
                <w:sz w:val="16"/>
                <w:szCs w:val="16"/>
              </w:rPr>
            </w:pPr>
            <w:r w:rsidRPr="002A7F64">
              <w:rPr>
                <w:sz w:val="16"/>
                <w:szCs w:val="16"/>
              </w:rPr>
              <w:t>Position im Tunnel</w:t>
            </w:r>
          </w:p>
        </w:tc>
        <w:tc>
          <w:tcPr>
            <w:tcW w:w="2161" w:type="dxa"/>
          </w:tcPr>
          <w:p w:rsidR="00B21C65" w:rsidRPr="002A7F64" w:rsidRDefault="00B21C65" w:rsidP="00B21C65">
            <w:pPr>
              <w:jc w:val="center"/>
              <w:rPr>
                <w:sz w:val="16"/>
                <w:szCs w:val="16"/>
              </w:rPr>
            </w:pPr>
            <w:r w:rsidRPr="002A7F64">
              <w:rPr>
                <w:sz w:val="16"/>
                <w:szCs w:val="16"/>
              </w:rPr>
              <w:t>LWL-Ausf</w:t>
            </w:r>
            <w:r>
              <w:rPr>
                <w:sz w:val="16"/>
                <w:szCs w:val="16"/>
              </w:rPr>
              <w:t>ä</w:t>
            </w:r>
            <w:r w:rsidRPr="002A7F64">
              <w:rPr>
                <w:sz w:val="16"/>
                <w:szCs w:val="16"/>
              </w:rPr>
              <w:t>delungspunkt</w:t>
            </w:r>
          </w:p>
        </w:tc>
      </w:tr>
      <w:tr w:rsidR="00B21C65" w:rsidRPr="002A7F64" w:rsidTr="00762493">
        <w:tc>
          <w:tcPr>
            <w:tcW w:w="1986" w:type="dxa"/>
          </w:tcPr>
          <w:p w:rsidR="00B21C65" w:rsidRPr="002A7F64" w:rsidRDefault="00B21C65" w:rsidP="00B21C65">
            <w:pPr>
              <w:spacing w:before="24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#10</w:t>
            </w:r>
          </w:p>
          <w:p w:rsidR="00B21C65" w:rsidRPr="002A7F64" w:rsidRDefault="00B21C65" w:rsidP="00B21C65">
            <w:pPr>
              <w:spacing w:before="24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934" w:type="dxa"/>
          </w:tcPr>
          <w:p w:rsidR="00B21C65" w:rsidRPr="002A7F64" w:rsidRDefault="00B21C65" w:rsidP="00B21C65">
            <w:pPr>
              <w:spacing w:before="240"/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XTL_L1.A2_R40</w:t>
            </w:r>
          </w:p>
          <w:p w:rsidR="00B21C65" w:rsidRPr="002A7F64" w:rsidRDefault="00B21C65" w:rsidP="00B21C65">
            <w:pPr>
              <w:spacing w:before="240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B21C65" w:rsidRPr="002A7F64" w:rsidRDefault="00B21C65" w:rsidP="00B21C6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163,95 </w:t>
            </w:r>
            <w:r w:rsidRPr="002A7F64">
              <w:rPr>
                <w:sz w:val="32"/>
                <w:szCs w:val="32"/>
              </w:rPr>
              <w:t>m</w:t>
            </w:r>
          </w:p>
          <w:p w:rsidR="00B21C65" w:rsidRPr="002A7F64" w:rsidRDefault="00B21C65" w:rsidP="00B21C65">
            <w:pPr>
              <w:spacing w:before="240"/>
              <w:jc w:val="center"/>
              <w:rPr>
                <w:sz w:val="16"/>
                <w:szCs w:val="16"/>
              </w:rPr>
            </w:pPr>
          </w:p>
        </w:tc>
        <w:tc>
          <w:tcPr>
            <w:tcW w:w="2161" w:type="dxa"/>
          </w:tcPr>
          <w:p w:rsidR="00B21C65" w:rsidRPr="002A7F64" w:rsidRDefault="00B21C65" w:rsidP="00B21C6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  <w:p w:rsidR="00B21C65" w:rsidRPr="002A7F64" w:rsidRDefault="00B21C65" w:rsidP="00B21C65">
            <w:pPr>
              <w:spacing w:before="240"/>
              <w:jc w:val="center"/>
              <w:rPr>
                <w:sz w:val="16"/>
                <w:szCs w:val="16"/>
              </w:rPr>
            </w:pPr>
          </w:p>
        </w:tc>
      </w:tr>
    </w:tbl>
    <w:p w:rsidR="009761C0" w:rsidRDefault="00AE188A" w:rsidP="0076249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8BA982" wp14:editId="4DF297D3">
                <wp:simplePos x="0" y="0"/>
                <wp:positionH relativeFrom="column">
                  <wp:posOffset>2536774</wp:posOffset>
                </wp:positionH>
                <wp:positionV relativeFrom="paragraph">
                  <wp:posOffset>3317240</wp:posOffset>
                </wp:positionV>
                <wp:extent cx="381000" cy="285293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93" w:rsidRPr="00AD2432" w:rsidRDefault="00762493" w:rsidP="00762493">
                            <w:pPr>
                              <w:rPr>
                                <w:lang w:val="en-US"/>
                              </w:rPr>
                            </w:pPr>
                            <w: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75pt;margin-top:261.2pt;width:30pt;height:22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" filled="f" stroked="f">
                <v:textbox>
                  <w:txbxContent>
                    <w:p w:rsidR="00762493" w:rsidRPr="00AD2432" w:rsidRDefault="00762493" w:rsidP="00762493">
                      <w:pPr>
                        <w:rPr>
                          <w:lang w:val="en-US"/>
                        </w:rPr>
                      </w:pPr>
                      <w: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="00762493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0F4FF16" wp14:editId="61EAD8CA">
                <wp:simplePos x="0" y="0"/>
                <wp:positionH relativeFrom="column">
                  <wp:posOffset>-241300</wp:posOffset>
                </wp:positionH>
                <wp:positionV relativeFrom="paragraph">
                  <wp:posOffset>1111885</wp:posOffset>
                </wp:positionV>
                <wp:extent cx="7358380" cy="3794125"/>
                <wp:effectExtent l="0" t="0" r="13970" b="92075"/>
                <wp:wrapTopAndBottom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380" cy="3794125"/>
                          <a:chOff x="0" y="0"/>
                          <a:chExt cx="7358380" cy="3794542"/>
                        </a:xfrm>
                      </wpg:grpSpPr>
                      <wpg:grpSp>
                        <wpg:cNvPr id="474" name="Group 474"/>
                        <wpg:cNvGrpSpPr/>
                        <wpg:grpSpPr>
                          <a:xfrm>
                            <a:off x="0" y="627797"/>
                            <a:ext cx="7358380" cy="3166745"/>
                            <a:chOff x="0" y="0"/>
                            <a:chExt cx="7358950" cy="3166844"/>
                          </a:xfrm>
                        </wpg:grpSpPr>
                        <pic:pic xmlns:pic="http://schemas.openxmlformats.org/drawingml/2006/picture">
                          <pic:nvPicPr>
                            <pic:cNvPr id="475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52" y="0"/>
                              <a:ext cx="6733309" cy="2517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pic:spPr>
                        </pic:pic>
                        <wpg:grpSp>
                          <wpg:cNvPr id="476" name="Group 476"/>
                          <wpg:cNvGrpSpPr/>
                          <wpg:grpSpPr>
                            <a:xfrm>
                              <a:off x="53439" y="463138"/>
                              <a:ext cx="5788622" cy="2040340"/>
                              <a:chOff x="0" y="0"/>
                              <a:chExt cx="5788622" cy="2040340"/>
                            </a:xfrm>
                          </wpg:grpSpPr>
                          <pic:pic xmlns:pic="http://schemas.openxmlformats.org/drawingml/2006/picture">
                            <pic:nvPicPr>
                              <pic:cNvPr id="477" name="Picture 4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56095" cy="20403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8" name="Picture 4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5141" y="13648"/>
                                <a:ext cx="3623481" cy="20266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79" name="Picture 4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6421" y="463138"/>
                              <a:ext cx="878774" cy="20603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96" name="Group 4"/>
                          <wpg:cNvGrpSpPr/>
                          <wpg:grpSpPr>
                            <a:xfrm>
                              <a:off x="0" y="2499756"/>
                              <a:ext cx="7358950" cy="358775"/>
                              <a:chOff x="-1101480" y="2608267"/>
                              <a:chExt cx="7360210" cy="360219"/>
                            </a:xfrm>
                          </wpg:grpSpPr>
                          <wpg:grpSp>
                            <wpg:cNvPr id="297" name="Group 297"/>
                            <wpg:cNvGrpSpPr/>
                            <wpg:grpSpPr>
                              <a:xfrm>
                                <a:off x="-1101480" y="2608267"/>
                                <a:ext cx="6288389" cy="360219"/>
                                <a:chOff x="-1101480" y="2608267"/>
                                <a:chExt cx="6288389" cy="360218"/>
                              </a:xfrm>
                            </wpg:grpSpPr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1734862" y="2608445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F07B0" w:rsidRDefault="00CF07B0" w:rsidP="00CF07B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99" name="Rectangle 299"/>
                              <wps:cNvSpPr/>
                              <wps:spPr>
                                <a:xfrm>
                                  <a:off x="3466109" y="2608445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F07B0" w:rsidRDefault="00CF07B0" w:rsidP="00CF07B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00" name="Rectangle 300"/>
                              <wps:cNvSpPr/>
                              <wps:spPr>
                                <a:xfrm>
                                  <a:off x="-1101480" y="2608267"/>
                                  <a:ext cx="109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F07B0" w:rsidRDefault="00CF07B0" w:rsidP="00CF07B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01" name="Rectangle 301"/>
                              <wps:cNvSpPr/>
                              <wps:spPr>
                                <a:xfrm>
                                  <a:off x="0" y="2608267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F07B0" w:rsidRDefault="00CF07B0" w:rsidP="00CF07B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wps:wsp>
                            <wps:cNvPr id="302" name="Freeform 302"/>
                            <wps:cNvSpPr/>
                            <wps:spPr>
                              <a:xfrm>
                                <a:off x="5198037" y="2608446"/>
                                <a:ext cx="1060693" cy="359235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366713"/>
                                  <a:gd name="connsiteX1" fmla="*/ 4763 w 1457325"/>
                                  <a:gd name="connsiteY1" fmla="*/ 364332 h 366713"/>
                                  <a:gd name="connsiteX2" fmla="*/ 1457325 w 1457325"/>
                                  <a:gd name="connsiteY2" fmla="*/ 366713 h 366713"/>
                                  <a:gd name="connsiteX3" fmla="*/ 1435894 w 1457325"/>
                                  <a:gd name="connsiteY3" fmla="*/ 328613 h 366713"/>
                                  <a:gd name="connsiteX4" fmla="*/ 1421606 w 1457325"/>
                                  <a:gd name="connsiteY4" fmla="*/ 302419 h 366713"/>
                                  <a:gd name="connsiteX5" fmla="*/ 1409700 w 1457325"/>
                                  <a:gd name="connsiteY5" fmla="*/ 288132 h 366713"/>
                                  <a:gd name="connsiteX6" fmla="*/ 1395413 w 1457325"/>
                                  <a:gd name="connsiteY6" fmla="*/ 273844 h 366713"/>
                                  <a:gd name="connsiteX7" fmla="*/ 1383506 w 1457325"/>
                                  <a:gd name="connsiteY7" fmla="*/ 250032 h 366713"/>
                                  <a:gd name="connsiteX8" fmla="*/ 1378744 w 1457325"/>
                                  <a:gd name="connsiteY8" fmla="*/ 230982 h 366713"/>
                                  <a:gd name="connsiteX9" fmla="*/ 1381125 w 1457325"/>
                                  <a:gd name="connsiteY9" fmla="*/ 211932 h 366713"/>
                                  <a:gd name="connsiteX10" fmla="*/ 1385888 w 1457325"/>
                                  <a:gd name="connsiteY10" fmla="*/ 178594 h 366713"/>
                                  <a:gd name="connsiteX11" fmla="*/ 1393031 w 1457325"/>
                                  <a:gd name="connsiteY11" fmla="*/ 161925 h 366713"/>
                                  <a:gd name="connsiteX12" fmla="*/ 1400175 w 1457325"/>
                                  <a:gd name="connsiteY12" fmla="*/ 147638 h 366713"/>
                                  <a:gd name="connsiteX13" fmla="*/ 1409700 w 1457325"/>
                                  <a:gd name="connsiteY13" fmla="*/ 121444 h 366713"/>
                                  <a:gd name="connsiteX14" fmla="*/ 1412081 w 1457325"/>
                                  <a:gd name="connsiteY14" fmla="*/ 95250 h 366713"/>
                                  <a:gd name="connsiteX15" fmla="*/ 1412081 w 1457325"/>
                                  <a:gd name="connsiteY15" fmla="*/ 69057 h 366713"/>
                                  <a:gd name="connsiteX16" fmla="*/ 1402556 w 1457325"/>
                                  <a:gd name="connsiteY16" fmla="*/ 45244 h 366713"/>
                                  <a:gd name="connsiteX17" fmla="*/ 1393031 w 1457325"/>
                                  <a:gd name="connsiteY17" fmla="*/ 28575 h 366713"/>
                                  <a:gd name="connsiteX18" fmla="*/ 1383506 w 1457325"/>
                                  <a:gd name="connsiteY18" fmla="*/ 9525 h 366713"/>
                                  <a:gd name="connsiteX19" fmla="*/ 1376363 w 1457325"/>
                                  <a:gd name="connsiteY19" fmla="*/ 2382 h 366713"/>
                                  <a:gd name="connsiteX20" fmla="*/ 0 w 1457325"/>
                                  <a:gd name="connsiteY20" fmla="*/ 0 h 3667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1457325" h="366713">
                                    <a:moveTo>
                                      <a:pt x="0" y="0"/>
                                    </a:moveTo>
                                    <a:cubicBezTo>
                                      <a:pt x="1588" y="121444"/>
                                      <a:pt x="3175" y="242888"/>
                                      <a:pt x="4763" y="364332"/>
                                    </a:cubicBezTo>
                                    <a:lnTo>
                                      <a:pt x="1457325" y="366713"/>
                                    </a:lnTo>
                                    <a:lnTo>
                                      <a:pt x="1435894" y="328613"/>
                                    </a:lnTo>
                                    <a:lnTo>
                                      <a:pt x="1421606" y="302419"/>
                                    </a:lnTo>
                                    <a:lnTo>
                                      <a:pt x="1409700" y="288132"/>
                                    </a:lnTo>
                                    <a:lnTo>
                                      <a:pt x="1395413" y="273844"/>
                                    </a:lnTo>
                                    <a:lnTo>
                                      <a:pt x="1383506" y="250032"/>
                                    </a:lnTo>
                                    <a:lnTo>
                                      <a:pt x="1378744" y="230982"/>
                                    </a:lnTo>
                                    <a:lnTo>
                                      <a:pt x="1381125" y="211932"/>
                                    </a:lnTo>
                                    <a:lnTo>
                                      <a:pt x="1385888" y="178594"/>
                                    </a:lnTo>
                                    <a:lnTo>
                                      <a:pt x="1393031" y="161925"/>
                                    </a:lnTo>
                                    <a:lnTo>
                                      <a:pt x="1400175" y="147638"/>
                                    </a:lnTo>
                                    <a:lnTo>
                                      <a:pt x="1409700" y="121444"/>
                                    </a:lnTo>
                                    <a:lnTo>
                                      <a:pt x="1412081" y="95250"/>
                                    </a:lnTo>
                                    <a:lnTo>
                                      <a:pt x="1412081" y="69057"/>
                                    </a:lnTo>
                                    <a:lnTo>
                                      <a:pt x="1402556" y="45244"/>
                                    </a:lnTo>
                                    <a:lnTo>
                                      <a:pt x="1393031" y="28575"/>
                                    </a:lnTo>
                                    <a:lnTo>
                                      <a:pt x="1383506" y="9525"/>
                                    </a:lnTo>
                                    <a:lnTo>
                                      <a:pt x="1376363" y="23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F07B0" w:rsidRDefault="00CF07B0" w:rsidP="00CF07B0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303" name="Group 303"/>
                          <wpg:cNvGrpSpPr/>
                          <wpg:grpSpPr>
                            <a:xfrm>
                              <a:off x="1252847" y="1882239"/>
                              <a:ext cx="3920490" cy="1284605"/>
                              <a:chOff x="0" y="0"/>
                              <a:chExt cx="3921049" cy="1284605"/>
                            </a:xfrm>
                          </wpg:grpSpPr>
                          <wps:wsp>
                            <wps:cNvPr id="304" name="Arc 304"/>
                            <wps:cNvSpPr/>
                            <wps:spPr>
                              <a:xfrm>
                                <a:off x="0" y="14630"/>
                                <a:ext cx="1818005" cy="1254760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noFill/>
                              <a:ln w="38100" cap="flat" cmpd="tri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Arc 305"/>
                            <wps:cNvSpPr/>
                            <wps:spPr>
                              <a:xfrm flipH="1">
                                <a:off x="1967789" y="0"/>
                                <a:ext cx="1953260" cy="1284605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noFill/>
                              <a:ln w="38100" cap="flat" cmpd="tri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6" name="Picture 3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6866" y="706678"/>
                                <a:ext cx="182880" cy="21214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1815152" y="0"/>
                            <a:ext cx="5260340" cy="940435"/>
                            <a:chOff x="0" y="-18920"/>
                            <a:chExt cx="5260340" cy="942072"/>
                          </a:xfrm>
                        </wpg:grpSpPr>
                        <wps:wsp>
                          <wps:cNvPr id="131" name="Straight Arrow Connector 130"/>
                          <wps:cNvCnPr/>
                          <wps:spPr>
                            <a:xfrm flipH="1">
                              <a:off x="0" y="221993"/>
                              <a:ext cx="526034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3503" y="0"/>
                              <a:ext cx="1104900" cy="266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1CE1" w:rsidRPr="00F91CE1" w:rsidRDefault="00F91CE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Strahlrichtung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904" y="-18920"/>
                              <a:ext cx="611981" cy="240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2810" w:rsidRPr="00B62810" w:rsidRDefault="00762493">
                                <w:pPr>
                                  <w:rPr>
                                    <w:color w:val="548DD4" w:themeColor="text2" w:themeTint="99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548DD4" w:themeColor="text2" w:themeTint="99"/>
                                    <w:sz w:val="16"/>
                                    <w:szCs w:val="16"/>
                                  </w:rPr>
                                  <w:t>163</w:t>
                                </w:r>
                                <w:r w:rsidR="002839E1">
                                  <w:rPr>
                                    <w:color w:val="548DD4" w:themeColor="text2" w:themeTint="99"/>
                                    <w:sz w:val="16"/>
                                    <w:szCs w:val="16"/>
                                  </w:rPr>
                                  <w:t>,95</w:t>
                                </w:r>
                                <w:r w:rsidR="00B62810" w:rsidRPr="00B62810">
                                  <w:rPr>
                                    <w:color w:val="548DD4" w:themeColor="text2" w:themeTint="99"/>
                                    <w:sz w:val="16"/>
                                    <w:szCs w:val="16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Straight Arrow Connector 130"/>
                          <wps:cNvCnPr/>
                          <wps:spPr>
                            <a:xfrm flipH="1" flipV="1">
                              <a:off x="4464011" y="153087"/>
                              <a:ext cx="6141" cy="770065"/>
                            </a:xfrm>
                            <a:prstGeom prst="straightConnector1">
                              <a:avLst/>
                            </a:prstGeom>
                            <a:ln w="3175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8" o:spid="_x0000_s1027" style="position:absolute;margin-left:-19pt;margin-top:87.55pt;width:579.4pt;height:298.75pt;z-index:251751424" coordsize="73583,379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">
                <v:group id="Group 474" o:spid="_x0000_s1028" style="position:absolute;top:6277;width:73583;height:31668" coordsize="73589,3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712;width:67333;height:2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WZ7FAAAA3AAAAA8AAABkcnMvZG93bnJldi54bWxEj0FrwkAUhO9C/8PyCr2ZjVVbm2YVEQXB&#10;g63a+2v2NRvMvg3ZbUz/fVcQPA4z8w2TL3pbi45aXzlWMEpSEMSF0xWXCk7HzXAGwgdkjbVjUvBH&#10;Hhbzh0GOmXYX/qTuEEoRIewzVGBCaDIpfWHIok9cQxy9H9daDFG2pdQtXiLc1vI5TV+kxYrjgsGG&#10;VoaK8+HXKjhPv/YrTvvt98cRN7uxqd/W1Uipp8d++Q4iUB/u4Vt7qxVMXqdwPROP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/VmexQAAANwAAAAPAAAAAAAAAAAAAAAA&#10;AJ8CAABkcnMvZG93bnJldi54bWxQSwUGAAAAAAQABAD3AAAAkQMAAAAA&#10;">
                    <v:imagedata r:id="rId15" o:title=""/>
                    <v:path arrowok="t"/>
                  </v:shape>
                  <v:group id="Group 476" o:spid="_x0000_s1030" style="position:absolute;left:534;top:4631;width:57886;height:20403" coordsize="57886,20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<v:shape id="Picture 477" o:spid="_x0000_s1031" type="#_x0000_t75" style="position:absolute;width:18560;height:20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cM9rEAAAA3AAAAA8AAABkcnMvZG93bnJldi54bWxEj09rwkAUxO+FfoflFXqrG6VqSV0lCAGP&#10;9c/B4zP7TILZt3F3TdJ++q4geBxm5jfMYjWYRnTkfG1ZwXiUgCAurK65VHDY5x9fIHxA1thYJgW/&#10;5GG1fH1ZYKptz1vqdqEUEcI+RQVVCG0qpS8qMuhHtiWO3tk6gyFKV0rtsI9w08hJksykwZrjQoUt&#10;rSsqLrubUTDdnPhYX9006/M/Ossua23+o9T725B9gwg0hGf40d5oBZ/zOdz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cM9rEAAAA3AAAAA8AAAAAAAAAAAAAAAAA&#10;nwIAAGRycy9kb3ducmV2LnhtbFBLBQYAAAAABAAEAPcAAACQAwAAAAA=&#10;">
                      <v:imagedata r:id="rId16" o:title="" recolortarget="#837a4a [1454]"/>
                      <v:path arrowok="t"/>
                    </v:shape>
                    <v:shape id="Picture 478" o:spid="_x0000_s1032" type="#_x0000_t75" style="position:absolute;left:21651;top:136;width:36235;height:20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BV7BAAAA3AAAAA8AAABkcnMvZG93bnJldi54bWxET89rwjAUvgv7H8Ib7KbpnOjojFKFgezi&#10;bGXnR/PWlDUvNYla/3tzEHb8+H4v14PtxIV8aB0reJ1kIIhrp1tuFByrz/E7iBCRNXaOScGNAqxX&#10;T6Ml5tpd+UCXMjYihXDIUYGJsc+lDLUhi2HieuLE/TpvMSboG6k9XlO47eQ0y+bSYsupwWBPW0P1&#10;X3m2CqQpdvv5aXP7qs7Fj3/7Lis8tkq9PA/FB4hIQ/wXP9w7rWC2SGvTmXQE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OBV7BAAAA3AAAAA8AAAAAAAAAAAAAAAAAnwIA&#10;AGRycy9kb3ducmV2LnhtbFBLBQYAAAAABAAEAPcAAACNAwAAAAA=&#10;">
                      <v:imagedata r:id="rId17" o:title=""/>
                      <v:path arrowok="t"/>
                    </v:shape>
                  </v:group>
                  <v:shape id="Picture 479" o:spid="_x0000_s1033" type="#_x0000_t75" style="position:absolute;left:62464;top:4631;width:8787;height:20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ZHfGAAAA3AAAAA8AAABkcnMvZG93bnJldi54bWxEj0trwzAQhO+F/gexhd4aOUnJw4kcSqHQ&#10;m5ukUHJbrI0fsVbGkmPXv74qBHIcZuYbZrsbTC2u1LrSsoLpJAJBnFldcq7g+/jxsgLhPLLG2jIp&#10;+CUHu+TxYYuxtj3v6XrwuQgQdjEqKLxvYildVpBBN7ENcfDOtjXog2xzqVvsA9zUchZFC2mw5LBQ&#10;YEPvBWWXQ2cU6HQ8L+fdsaf5afbz1Y9Vp9NKqeen4W0DwtPg7+Fb+1MreF2u4f9MOAI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Rkd8YAAADcAAAADwAAAAAAAAAAAAAA&#10;AACfAgAAZHJzL2Rvd25yZXYueG1sUEsFBgAAAAAEAAQA9wAAAJIDAAAAAA==&#10;">
                    <v:imagedata r:id="rId18" o:title="" recolortarget="#837a4a [1454]"/>
                    <v:path arrowok="t"/>
                  </v:shape>
                  <v:group id="Group 4" o:spid="_x0000_s1034" style="position:absolute;top:24997;width:73589;height:3588" coordorigin="-11014,26082" coordsize="73602,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<v:group id="Group 297" o:spid="_x0000_s1035" style="position:absolute;left:-11014;top:26082;width:62883;height:3602" coordorigin="-11014,26082" coordsize="62883,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<v:rect id="Rectangle 298" o:spid="_x0000_s1036" style="position:absolute;left:17348;top:26084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YQMEA&#10;AADcAAAADwAAAGRycy9kb3ducmV2LnhtbERPy2oCMRTdF/yHcAV3NdE+0NEoIgrSRYuv/WVynQkm&#10;N8MkdaZ/3ywKXR7Oe7nuvRMPaqMNrGEyViCIy2AsVxou5/3zDERMyAZdYNLwQxHWq8HTEgsTOj7S&#10;45QqkUM4FqihTqkppIxlTR7jODTEmbuF1mPKsK2kabHL4d7JqVLv0qPl3FBjQ9uayvvp22uwX+rt&#10;tbS7znxsX9Tu6Fz1ebhqPRr2mwWIRH36F/+5D0bDdJ7X5jP5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PWEDBAAAA3AAAAA8AAAAAAAAAAAAAAAAAmAIAAGRycy9kb3du&#10;cmV2LnhtbFBLBQYAAAAABAAEAPUAAACGAwAAAAA=&#10;" strokeweight=".5pt">
                        <v:fill r:id="rId19" o:title="" recolor="t" rotate="t" type="tile"/>
                        <v:textbox>
                          <w:txbxContent>
                            <w:p w:rsidR="00CF07B0" w:rsidRDefault="00CF07B0" w:rsidP="00CF07B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299" o:spid="_x0000_s1037" style="position:absolute;left:34661;top:26084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928QA&#10;AADcAAAADwAAAGRycy9kb3ducmV2LnhtbESPQWsCMRSE74X+h/AKvdVEa0tdjSJiQTy0aPX+2Dx3&#10;g8nLsonu9t8bodDjMDPfMLNF7524UhttYA3DgQJBXAZjudJw+Pl8+QARE7JBF5g0/FKExfzxYYaF&#10;CR3v6LpPlcgQjgVqqFNqCiljWZPHOAgNcfZOofWYsmwraVrsMtw7OVLqXXq0nBdqbGhVU3neX7wG&#10;+63exqVdd2a7elXrnXPV1+ao9fNTv5yCSNSn//Bfe2M0jCYTuJ/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/dvEAAAA3AAAAA8AAAAAAAAAAAAAAAAAmAIAAGRycy9k&#10;b3ducmV2LnhtbFBLBQYAAAAABAAEAPUAAACJAwAAAAA=&#10;" strokeweight=".5pt">
                        <v:fill r:id="rId19" o:title="" recolor="t" rotate="t" type="tile"/>
                        <v:textbox>
                          <w:txbxContent>
                            <w:p w:rsidR="00CF07B0" w:rsidRDefault="00CF07B0" w:rsidP="00CF07B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300" o:spid="_x0000_s1038" style="position:absolute;left:-11014;top:26082;width:10908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OXMAA&#10;AADcAAAADwAAAGRycy9kb3ducmV2LnhtbERPTWsCMRC9C/6HMEJvmlStlNUoIgrSg0Xb3ofNuBua&#10;TJZNdLf/vjkIHh/ve7XpvRN3aqMNrOF1okAQl8FYrjR8fx3G7yBiQjboApOGP4qwWQ8HKyxM6PhM&#10;90uqRA7hWKCGOqWmkDKWNXmMk9AQZ+4aWo8pw7aSpsUuh3snp0otpEfLuaHGhnY1lb+Xm9dgP9Xb&#10;vLT7znzsZmp/dq46HX+0fhn12yWIRH16ih/uo9EwU3l+Pp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LOXMAAAADcAAAADwAAAAAAAAAAAAAAAACYAgAAZHJzL2Rvd25y&#10;ZXYueG1sUEsFBgAAAAAEAAQA9QAAAIUDAAAAAA==&#10;" strokeweight=".5pt">
                        <v:fill r:id="rId19" o:title="" recolor="t" rotate="t" type="tile"/>
                        <v:textbox>
                          <w:txbxContent>
                            <w:p w:rsidR="00CF07B0" w:rsidRDefault="00CF07B0" w:rsidP="00CF07B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301" o:spid="_x0000_s1039" style="position:absolute;top:26082;width:17208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rx8MA&#10;AADcAAAADwAAAGRycy9kb3ducmV2LnhtbESPQWsCMRSE7wX/Q3hCbzWxtiKrUUQsSA8t2np/bJ67&#10;weRl2aTu+u9NQfA4zMw3zGLVeycu1EYbWMN4pEAQl8FYrjT8/ny8zEDEhGzQBSYNV4qwWg6eFliY&#10;0PGeLodUiQzhWKCGOqWmkDKWNXmMo9AQZ+8UWo8py7aSpsUuw72Tr0pNpUfLeaHGhjY1lefDn9dg&#10;v9X7W2m3nfncTNR271z1tTtq/Tzs13MQifr0CN/bO6NhosbwfyYf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5rx8MAAADcAAAADwAAAAAAAAAAAAAAAACYAgAAZHJzL2Rv&#10;d25yZXYueG1sUEsFBgAAAAAEAAQA9QAAAIgDAAAAAA==&#10;" strokeweight=".5pt">
                        <v:fill r:id="rId19" o:title="" recolor="t" rotate="t" type="tile"/>
                        <v:textbox>
                          <w:txbxContent>
                            <w:p w:rsidR="00CF07B0" w:rsidRDefault="00CF07B0" w:rsidP="00CF07B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shape id="Freeform 302" o:spid="_x0000_s1040" style="position:absolute;left:51980;top:26084;width:10607;height:3592;visibility:visible;mso-wrap-style:square;v-text-anchor:middle" coordsize="1457325,3667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YYcAA&#10;AADcAAAADwAAAGRycy9kb3ducmV2LnhtbESPSwvCMBCE74L/IazgTVPrA6lGEUEQwYOv+9KsbbHZ&#10;1CZq/fdGEDwOM/MNM182phRPql1hWcGgH4EgTq0uOFNwPm16UxDOI2ssLZOCNzlYLtqtOSbavvhA&#10;z6PPRICwS1BB7n2VSOnSnAy6vq2Ig3e1tUEfZJ1JXeMrwE0p4yiaSIMFh4UcK1rnlN6OD6NgdSn8&#10;fTOJd5dyf7qNU7R43Y+U6naa1QyEp8b/w7/2VisYRjF8z4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IYYcAAAADcAAAADwAAAAAAAAAAAAAAAACYAgAAZHJzL2Rvd25y&#10;ZXYueG1sUEsFBgAAAAAEAAQA9QAAAIUDAAAAAA==&#10;" adj="-11796480,,5400" path="m,c1588,121444,3175,242888,4763,364332r1452562,2381l1435894,328613r-14288,-26194l1409700,288132r-14287,-14288l1383506,250032r-4762,-19050l1381125,211932r4763,-33338l1393031,161925r7144,-14287l1409700,121444r2381,-26194l1412081,69057r-9525,-23813l1393031,28575,1383506,9525r-7143,-7143l,xe" strokeweight=".5pt">
                      <v:fill r:id="rId19" o:title="" recolor="t" rotate="t" type="tile"/>
                      <v:stroke joinstyle="miter"/>
                      <v:formulas/>
                      <v:path arrowok="t" o:connecttype="custom" o:connectlocs="0,0;3467,356903;1060693,359235;1045095,321912;1034695,296252;1026030,282256;1015631,268260;1006965,244933;1003499,226272;1005232,207610;1008699,174952;1013898,158623;1019097,144627;1026030,118968;1027763,93308;1027763,67649;1020830,44321;1013898,27992;1006965,9331;1001766,2333;0,0" o:connectangles="0,0,0,0,0,0,0,0,0,0,0,0,0,0,0,0,0,0,0,0,0" textboxrect="0,0,1457325,366713"/>
                      <v:textbox>
                        <w:txbxContent>
                          <w:p w:rsidR="00CF07B0" w:rsidRDefault="00CF07B0" w:rsidP="00CF07B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303" o:spid="_x0000_s1041" style="position:absolute;left:12528;top:18822;width:39205;height:12846" coordsize="39210,1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Arc 304" o:spid="_x0000_s1042" style="position:absolute;top:146;width:18180;height:12547;visibility:visible;mso-wrap-style:square;v-text-anchor:middle" coordsize="1818005,125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0OE8cA&#10;AADcAAAADwAAAGRycy9kb3ducmV2LnhtbESPS2vDMBCE74H+B7GFXEIj50FaXCshNARyah4ttMfF&#10;Wj+otTKW4ij99VUhkOMwM98w2SqYRvTUudqygsk4AUGcW11zqeDzY/v0AsJ5ZI2NZVJwJQer5cMg&#10;w1TbCx+pP/lSRAi7FBVU3replC6vyKAb25Y4eoXtDPoou1LqDi8Rbho5TZKFNFhzXKiwpbeK8p/T&#10;2Sh43/xOnvvj6BDMd8i/rsV+utZ7pYaPYf0KwlPw9/CtvdMKZskc/s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9DhPHAAAA3AAAAA8AAAAAAAAAAAAAAAAAmAIAAGRy&#10;cy9kb3ducmV2LnhtbFBLBQYAAAAABAAEAPUAAACMAwAAAAA=&#10;" path="m1817925,619038nsc1821936,827207,1676066,1023192,1428552,1142183v-152446,73288,-333767,112577,-519550,112577c909002,1045633,909003,836507,909003,627380r908922,-8342xem1817925,619038nfc1821936,827207,1676066,1023192,1428552,1142183v-152446,73288,-333767,112577,-519550,112577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817925,619038;1428552,1142183;909002,1254760" o:connectangles="0,0,0"/>
                    </v:shape>
                    <v:shape id="Arc 305" o:spid="_x0000_s1043" style="position:absolute;left:19677;width:19533;height:12846;flip:x;visibility:visible;mso-wrap-style:square;v-text-anchor:middle" coordsize="1953260,128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OncUA&#10;AADcAAAADwAAAGRycy9kb3ducmV2LnhtbESPW4vCMBSE3wX/QzjCvmnq3tBqFHdhxX0SL+DrsTk2&#10;1eakNNm2/nuzsLCPw8x8w8yXnS1FQ7UvHCsYjxIQxJnTBecKjoev4QSED8gaS8ek4E4elot+b46p&#10;di3vqNmHXEQI+xQVmBCqVEqfGbLoR64ijt7F1RZDlHUudY1thNtSPifJu7RYcFwwWNGnoey2/7EK&#10;qjuuT/rj/HraTr+ven3dtU1mlHoadKsZiEBd+A//tTdawUvyBr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U6dxQAAANwAAAAPAAAAAAAAAAAAAAAAAJgCAABkcnMv&#10;ZG93bnJldi54bWxQSwUGAAAAAAQABAD1AAAAigMAAAAA&#10;" path="m1953165,633340nsc1957799,851716,1793393,1056678,1516715,1177454v-160083,69879,-347950,107152,-540085,107152l976630,642303r976535,-8963xem1953165,633340nfc1957799,851716,1793393,1056678,1516715,1177454v-160083,69879,-347950,107152,-540085,107152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953165,633340;1516715,1177454;976630,1284606" o:connectangles="0,0,0"/>
                    </v:shape>
                    <v:shape id="Picture 306" o:spid="_x0000_s1044" type="#_x0000_t75" style="position:absolute;left:30468;top:7066;width:1829;height: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Zp3FAAAA3AAAAA8AAABkcnMvZG93bnJldi54bWxEj0FrwkAUhO8F/8PyCr0U3WglSuomBDGl&#10;V60Xb6/Z1ySYfRuyG5P213cLQo/DzDfD7LLJtOJGvWssK1guIhDEpdUNVwrOH8V8C8J5ZI2tZVLw&#10;TQ6ydPaww0TbkY90O/lKhBJ2CSqove8SKV1Zk0G3sB1x8L5sb9AH2VdS9ziGctPKVRTF0mDDYaHG&#10;jvY1ldfTYBS8xOsh35iV2/KzKz5/3q5mfTko9fQ45a8gPE3+P3yn33Xgohj+zoQj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cmadxQAAANwAAAAPAAAAAAAAAAAAAAAA&#10;AJ8CAABkcnMvZG93bnJldi54bWxQSwUGAAAAAAQABAD3AAAAkQMAAAAA&#10;">
                      <v:imagedata r:id="rId20" o:title=""/>
                      <v:path arrowok="t"/>
                    </v:shape>
                  </v:group>
                </v:group>
                <v:group id="Group 22" o:spid="_x0000_s1045" style="position:absolute;left:18151;width:52603;height:9404" coordorigin=",-189" coordsize="52603,9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30" o:spid="_x0000_s1046" type="#_x0000_t32" style="position:absolute;top:2219;width:526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OL2ccAAADcAAAADwAAAGRycy9kb3ducmV2LnhtbESP3WrCQBCF7wu+wzJC7+rGn0pJXUUU&#10;QREqsYJ4N2anSTA7G3a3Jn37bqHg3QznzPnOzBadqcWdnK8sKxgOEhDEudUVFwpOn5uXNxA+IGus&#10;LZOCH/KwmPeeZphq23JG92MoRAxhn6KCMoQmldLnJRn0A9sQR+3LOoMhrq6Q2mEbw00tR0kylQYr&#10;joQSG1qVlN+O3yZC1pPsdX/eXyeULQ/tdXf5CO6i1HO/W76DCNSFh/n/eqtj/fEQ/p6JE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U4vZxwAAANwAAAAPAAAAAAAA&#10;AAAAAAAAAKECAABkcnMvZG93bnJldi54bWxQSwUGAAAAAAQABAD5AAAAlQMAAAAA&#10;" strokecolor="#4579b8 [3044]">
                    <v:stroke endarrow="open"/>
                  </v:shape>
                  <v:shape id="_x0000_s1047" type="#_x0000_t202" style="position:absolute;left:21935;width:1104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F91CE1" w:rsidRPr="00F91CE1" w:rsidRDefault="00F91CE1">
                          <w:pPr>
                            <w:rPr>
                              <w:lang w:val="en-US"/>
                            </w:rPr>
                          </w:pPr>
                          <w:r>
                            <w:t>Strahlrichtung</w:t>
                          </w:r>
                        </w:p>
                      </w:txbxContent>
                    </v:textbox>
                  </v:shape>
                  <v:shape id="_x0000_s1048" type="#_x0000_t202" style="position:absolute;left:41949;top:-189;width:611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B62810" w:rsidRPr="00B62810" w:rsidRDefault="00762493">
                          <w:pPr>
                            <w:rPr>
                              <w:color w:val="548DD4" w:themeColor="text2" w:themeTint="99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  <w:t>163</w:t>
                          </w:r>
                          <w:r w:rsidR="002839E1"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  <w:t>,95</w:t>
                          </w:r>
                          <w:r w:rsidR="00B62810" w:rsidRPr="00B62810"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  <v:shape id="Straight Arrow Connector 130" o:spid="_x0000_s1049" type="#_x0000_t32" style="position:absolute;left:44640;top:1530;width:61;height:77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U4MscAAADbAAAADwAAAGRycy9kb3ducmV2LnhtbESPT2vCQBTE7wW/w/KE3urG0GpJ3QS1&#10;lfYiUv+AvT2yzySafRuyq6bfvlsQPA4z8xtmknWmFhdqXWVZwXAQgSDOra64ULDdLJ5eQTiPrLG2&#10;TAp+yUGW9h4mmGh75W+6rH0hAoRdggpK75tESpeXZNANbEMcvINtDfog20LqFq8BbmoZR9FIGqw4&#10;LJTY0Lyk/LQ+GwW7/edy9bN42W3c8f0jPtez8fw0U+qx303fQHjq/D18a39pBfEz/H8JP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ZTgyxwAAANsAAAAPAAAAAAAA&#10;AAAAAAAAAKECAABkcnMvZG93bnJldi54bWxQSwUGAAAAAAQABAD5AAAAlQMAAAAA&#10;" strokecolor="#4579b8 [3044]" strokeweight=".25pt"/>
                </v:group>
                <w10:wrap type="topAndBottom"/>
              </v:group>
            </w:pict>
          </mc:Fallback>
        </mc:AlternateContent>
      </w:r>
    </w:p>
    <w:p w:rsidR="00615746" w:rsidRDefault="00615746" w:rsidP="00615746">
      <w:pPr>
        <w:pStyle w:val="ListParagraph"/>
        <w:numPr>
          <w:ilvl w:val="0"/>
          <w:numId w:val="1"/>
        </w:numPr>
      </w:pPr>
      <w:r>
        <w:t>Racks 1 (WP05) wird im HF-</w:t>
      </w:r>
      <w:proofErr w:type="spellStart"/>
      <w:r>
        <w:t>sl</w:t>
      </w:r>
      <w:proofErr w:type="spellEnd"/>
      <w:r>
        <w:t>-Labor (</w:t>
      </w:r>
      <w:bookmarkStart w:id="0" w:name="_GoBack"/>
      <w:bookmarkEnd w:id="0"/>
      <w:r>
        <w:t xml:space="preserve">Geb.30/Raum 45A) vorbestückt. Ansprechpartner </w:t>
      </w:r>
      <w:proofErr w:type="spellStart"/>
      <w:r w:rsidR="009A4162">
        <w:t>A.Gössel</w:t>
      </w:r>
      <w:proofErr w:type="spellEnd"/>
      <w:r>
        <w:t xml:space="preserve"> (Tel. 9 4931)</w:t>
      </w:r>
    </w:p>
    <w:p w:rsidR="00615746" w:rsidRDefault="00615746" w:rsidP="00615746">
      <w:pPr>
        <w:pStyle w:val="ListParagraph"/>
      </w:pPr>
    </w:p>
    <w:p w:rsidR="00615746" w:rsidRDefault="00615746" w:rsidP="00615746">
      <w:pPr>
        <w:pStyle w:val="ListParagraph"/>
        <w:numPr>
          <w:ilvl w:val="0"/>
          <w:numId w:val="1"/>
        </w:numPr>
      </w:pPr>
      <w:r>
        <w:t>Rack 1 und Rack 2 werden vorbereitet:</w:t>
      </w:r>
    </w:p>
    <w:p w:rsidR="00615746" w:rsidRDefault="00615746" w:rsidP="00615746">
      <w:pPr>
        <w:pStyle w:val="ListParagraph"/>
        <w:numPr>
          <w:ilvl w:val="1"/>
          <w:numId w:val="1"/>
        </w:numPr>
      </w:pPr>
      <w:r>
        <w:t>Steckdosenleisten</w:t>
      </w:r>
    </w:p>
    <w:p w:rsidR="00615746" w:rsidRDefault="00615746" w:rsidP="00615746">
      <w:pPr>
        <w:pStyle w:val="ListParagraph"/>
        <w:numPr>
          <w:ilvl w:val="1"/>
          <w:numId w:val="1"/>
        </w:numPr>
      </w:pPr>
      <w:r>
        <w:t>Beleuchtung</w:t>
      </w:r>
    </w:p>
    <w:p w:rsidR="00615746" w:rsidRDefault="00615746" w:rsidP="00615746">
      <w:pPr>
        <w:pStyle w:val="ListParagraph"/>
        <w:numPr>
          <w:ilvl w:val="1"/>
          <w:numId w:val="1"/>
        </w:numPr>
      </w:pPr>
      <w:r>
        <w:t>Verkabelung</w:t>
      </w:r>
    </w:p>
    <w:p w:rsidR="00615746" w:rsidRDefault="00615746" w:rsidP="00615746">
      <w:pPr>
        <w:pStyle w:val="ListParagraph"/>
        <w:ind w:left="1440"/>
      </w:pPr>
    </w:p>
    <w:p w:rsidR="00615746" w:rsidRDefault="00615746" w:rsidP="00615746">
      <w:pPr>
        <w:pStyle w:val="ListParagraph"/>
        <w:numPr>
          <w:ilvl w:val="0"/>
          <w:numId w:val="1"/>
        </w:numPr>
      </w:pPr>
      <w:r>
        <w:t>Schrank wird im Tunnel Installiert (Punkt 3+4</w:t>
      </w:r>
      <w:r w:rsidRPr="007E0CC7">
        <w:t xml:space="preserve"> ggf. zusammen mit MEA/KT</w:t>
      </w:r>
      <w:r>
        <w:t>)</w:t>
      </w:r>
    </w:p>
    <w:p w:rsidR="00615746" w:rsidRDefault="00615746" w:rsidP="00615746">
      <w:pPr>
        <w:pStyle w:val="ListParagraph"/>
      </w:pPr>
    </w:p>
    <w:p w:rsidR="00615746" w:rsidRDefault="00615746" w:rsidP="00615746">
      <w:pPr>
        <w:pStyle w:val="ListParagraph"/>
        <w:numPr>
          <w:ilvl w:val="0"/>
          <w:numId w:val="1"/>
        </w:numPr>
      </w:pPr>
      <w:r>
        <w:t>LWL-Einfädelung und Montage  (Kellner Telecom)</w:t>
      </w:r>
    </w:p>
    <w:p w:rsidR="00615746" w:rsidRDefault="00615746" w:rsidP="00615746">
      <w:pPr>
        <w:pStyle w:val="ListParagraph"/>
        <w:numPr>
          <w:ilvl w:val="1"/>
          <w:numId w:val="1"/>
        </w:numPr>
      </w:pPr>
      <w:r>
        <w:t>incl. De-Montage Flanschplatte</w:t>
      </w:r>
    </w:p>
    <w:p w:rsidR="00615746" w:rsidRDefault="00615746" w:rsidP="00615746">
      <w:pPr>
        <w:pStyle w:val="ListParagraph"/>
        <w:numPr>
          <w:ilvl w:val="1"/>
          <w:numId w:val="1"/>
        </w:numPr>
      </w:pPr>
      <w:r>
        <w:t>Montage Hammerkopfschienen</w:t>
      </w:r>
    </w:p>
    <w:p w:rsidR="00615746" w:rsidRDefault="00615746" w:rsidP="00615746">
      <w:pPr>
        <w:pStyle w:val="ListParagraph"/>
        <w:numPr>
          <w:ilvl w:val="1"/>
          <w:numId w:val="1"/>
        </w:numPr>
      </w:pPr>
      <w:r>
        <w:t>Bestückung der neuen Flanschplatte mit Blindstopfen und Verschraubungen</w:t>
      </w:r>
    </w:p>
    <w:p w:rsidR="00615746" w:rsidRDefault="00615746" w:rsidP="00615746">
      <w:pPr>
        <w:pStyle w:val="ListParagraph"/>
        <w:numPr>
          <w:ilvl w:val="1"/>
          <w:numId w:val="1"/>
        </w:numPr>
      </w:pPr>
      <w:r>
        <w:t>Montage der Flanschplatte</w:t>
      </w:r>
    </w:p>
    <w:p w:rsidR="00615746" w:rsidRDefault="00615746" w:rsidP="00615746">
      <w:pPr>
        <w:pStyle w:val="ListParagraph"/>
        <w:ind w:left="1440"/>
      </w:pPr>
    </w:p>
    <w:p w:rsidR="004033A3" w:rsidRDefault="00615746" w:rsidP="004033A3">
      <w:pPr>
        <w:pStyle w:val="ListParagraph"/>
        <w:numPr>
          <w:ilvl w:val="0"/>
          <w:numId w:val="1"/>
        </w:numPr>
      </w:pPr>
      <w:r>
        <w:t>Elektronik wird eingebaut</w:t>
      </w:r>
    </w:p>
    <w:p w:rsidR="004033A3" w:rsidRDefault="004033A3">
      <w:r>
        <w:br w:type="page"/>
      </w:r>
    </w:p>
    <w:p w:rsidR="004033A3" w:rsidRPr="005061C6" w:rsidRDefault="004033A3" w:rsidP="004033A3">
      <w:pPr>
        <w:rPr>
          <w:rFonts w:ascii="Arial" w:hAnsi="Arial" w:cs="Arial"/>
          <w:sz w:val="36"/>
          <w:szCs w:val="36"/>
        </w:rPr>
      </w:pPr>
      <w:r w:rsidRPr="005061C6">
        <w:rPr>
          <w:rFonts w:ascii="Arial" w:hAnsi="Arial" w:cs="Arial"/>
          <w:sz w:val="36"/>
          <w:szCs w:val="36"/>
        </w:rPr>
        <w:lastRenderedPageBreak/>
        <w:t>LWL-</w:t>
      </w:r>
      <w:r w:rsidR="0049693E" w:rsidRPr="005061C6">
        <w:rPr>
          <w:rFonts w:ascii="Arial" w:hAnsi="Arial" w:cs="Arial"/>
          <w:sz w:val="36"/>
          <w:szCs w:val="36"/>
        </w:rPr>
        <w:t>Einfädelung</w:t>
      </w:r>
    </w:p>
    <w:p w:rsidR="00332F32" w:rsidRDefault="00332F32" w:rsidP="00332F32"/>
    <w:p w:rsidR="00270CF5" w:rsidRDefault="00270CF5"/>
    <w:p w:rsidR="00270CF5" w:rsidRDefault="00762493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188" behindDoc="0" locked="0" layoutInCell="1" allowOverlap="1" wp14:anchorId="7A6CF5EF" wp14:editId="4123DDA4">
                <wp:simplePos x="0" y="0"/>
                <wp:positionH relativeFrom="column">
                  <wp:posOffset>778748</wp:posOffset>
                </wp:positionH>
                <wp:positionV relativeFrom="paragraph">
                  <wp:posOffset>148290</wp:posOffset>
                </wp:positionV>
                <wp:extent cx="5216525" cy="5633085"/>
                <wp:effectExtent l="0" t="0" r="22225" b="24765"/>
                <wp:wrapNone/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525" cy="5633085"/>
                          <a:chOff x="11852" y="47"/>
                          <a:chExt cx="5216953" cy="5633673"/>
                        </a:xfrm>
                      </wpg:grpSpPr>
                      <wpg:grpSp>
                        <wpg:cNvPr id="451" name="Group 451"/>
                        <wpg:cNvGrpSpPr/>
                        <wpg:grpSpPr>
                          <a:xfrm>
                            <a:off x="11852" y="47"/>
                            <a:ext cx="5216953" cy="5633673"/>
                            <a:chOff x="11852" y="47"/>
                            <a:chExt cx="5216953" cy="5633673"/>
                          </a:xfrm>
                        </wpg:grpSpPr>
                        <wpg:grpSp>
                          <wpg:cNvPr id="154" name="Group 154"/>
                          <wpg:cNvGrpSpPr/>
                          <wpg:grpSpPr>
                            <a:xfrm>
                              <a:off x="11852" y="47"/>
                              <a:ext cx="5216953" cy="5633673"/>
                              <a:chOff x="11852" y="47"/>
                              <a:chExt cx="5216953" cy="5634250"/>
                            </a:xfrm>
                          </wpg:grpSpPr>
                          <wpg:grpSp>
                            <wpg:cNvPr id="146" name="Group 90"/>
                            <wpg:cNvGrpSpPr/>
                            <wpg:grpSpPr>
                              <a:xfrm>
                                <a:off x="11852" y="47"/>
                                <a:ext cx="5216953" cy="2814403"/>
                                <a:chOff x="-23" y="47"/>
                                <a:chExt cx="5217145" cy="2814480"/>
                              </a:xfrm>
                            </wpg:grpSpPr>
                            <wps:wsp>
                              <wps:cNvPr id="147" name="Rectangle 147"/>
                              <wps:cNvSpPr/>
                              <wps:spPr>
                                <a:xfrm>
                                  <a:off x="3489122" y="47"/>
                                  <a:ext cx="1728000" cy="28080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661B6" w:rsidRDefault="00A661B6" w:rsidP="00A661B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-23" y="4607"/>
                                  <a:ext cx="1720800" cy="28080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661B6" w:rsidRDefault="00A661B6" w:rsidP="00A661B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149" name="Rectangle 149"/>
                              <wps:cNvSpPr/>
                              <wps:spPr>
                                <a:xfrm>
                                  <a:off x="1745691" y="6527"/>
                                  <a:ext cx="1720800" cy="28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661B6" w:rsidRDefault="00A661B6" w:rsidP="00A661B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wpg:grpSp>
                            <wpg:cNvPr id="150" name="Group 90"/>
                            <wpg:cNvGrpSpPr/>
                            <wpg:grpSpPr>
                              <a:xfrm>
                                <a:off x="11878" y="2826327"/>
                                <a:ext cx="5209727" cy="2807970"/>
                                <a:chOff x="3" y="0"/>
                                <a:chExt cx="5209919" cy="2808047"/>
                              </a:xfrm>
                            </wpg:grpSpPr>
                            <wps:wsp>
                              <wps:cNvPr id="151" name="Rectangle 151"/>
                              <wps:cNvSpPr/>
                              <wps:spPr>
                                <a:xfrm>
                                  <a:off x="3" y="47"/>
                                  <a:ext cx="1728000" cy="28080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661B6" w:rsidRDefault="00A661B6" w:rsidP="00A661B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152" name="Rectangle 152"/>
                              <wps:cNvSpPr/>
                              <wps:spPr>
                                <a:xfrm>
                                  <a:off x="1747980" y="47"/>
                                  <a:ext cx="1720800" cy="28080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661B6" w:rsidRDefault="00A661B6" w:rsidP="00A661B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153" name="Rectangle 153"/>
                              <wps:cNvSpPr/>
                              <wps:spPr>
                                <a:xfrm>
                                  <a:off x="3489122" y="0"/>
                                  <a:ext cx="1720800" cy="28080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3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661B6" w:rsidRDefault="00A661B6" w:rsidP="00A661B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</wpg:grpSp>
                        <wps:wsp>
                          <wps:cNvPr id="155" name="Straight Arrow Connector 130"/>
                          <wps:cNvCnPr/>
                          <wps:spPr>
                            <a:xfrm flipH="1">
                              <a:off x="384311" y="3840367"/>
                              <a:ext cx="470471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032" y="3575599"/>
                            <a:ext cx="1104265" cy="26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61B6" w:rsidRPr="00F91CE1" w:rsidRDefault="00A661B6" w:rsidP="00A661B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Strahlrichtung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52" o:spid="_x0000_s1050" style="position:absolute;margin-left:61.3pt;margin-top:11.7pt;width:410.75pt;height:443.55pt;z-index:251656188;mso-width-relative:margin" coordorigin="118" coordsize="52169,56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">
                <v:group id="Group 451" o:spid="_x0000_s1051" style="position:absolute;left:118;width:52170;height:56337" coordorigin="118" coordsize="52169,56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group id="Group 154" o:spid="_x0000_s1052" style="position:absolute;left:118;width:52170;height:56337" coordorigin="118" coordsize="52169,56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group id="Group 90" o:spid="_x0000_s1053" style="position:absolute;left:118;width:52170;height:28144" coordorigin="" coordsize="52171,28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<v:rect id="Rectangle 147" o:spid="_x0000_s1054" style="position:absolute;left:34891;width:17280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BCcEA&#10;AADcAAAADwAAAGRycy9kb3ducmV2LnhtbERPS2sCMRC+F/ofwhR606TWF1ujiFgQDxVf92Ez3Q1N&#10;Jssmdbf/vhEKvc3H95zFqvdO3KiNNrCGl6ECQVwGY7nScDm/D+YgYkI26AKThh+KsFo+PiywMKHj&#10;I91OqRI5hGOBGuqUmkLKWNbkMQ5DQ5y5z9B6TBm2lTQtdjncOzlSaio9Ws4NNTa0qan8On17Dfag&#10;JuPSbjuz37yq7dG56mN31fr5qV+/gUjUp3/xn3tn8vzxDO7P5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gQnBAAAA3AAAAA8AAAAAAAAAAAAAAAAAmAIAAGRycy9kb3du&#10;cmV2LnhtbFBLBQYAAAAABAAEAPUAAACGAwAAAAA=&#10;" strokeweight=".5pt">
                        <v:fill r:id="rId19" o:title="" recolor="t" rotate="t" type="tile"/>
                        <v:textbox>
                          <w:txbxContent>
                            <w:p w:rsidR="00A661B6" w:rsidRDefault="00A661B6" w:rsidP="00A661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48" o:spid="_x0000_s1055" style="position:absolute;top:46;width:17207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Ve8QA&#10;AADcAAAADwAAAGRycy9kb3ducmV2LnhtbESPQUsDMRCF70L/Q5iCN5tYa5Ft01JKheJBadX7sJnu&#10;BpPJsond9d87B8HbDO/Ne9+st2MM6kp99okt3M8MKOI6Oc+NhY/357snULkgOwyJycIPZdhuJjdr&#10;rFwa+ETXc2mUhHCu0EJbSldpneuWIuZZ6ohFu6Q+YpG1b7TrcZDwGPTcmKWO6FkaWuxo31L9df6O&#10;FvybeVzU/jC4l/2DOZxCaF6Pn9beTsfdClShsfyb/66PTvA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FXvEAAAA3AAAAA8AAAAAAAAAAAAAAAAAmAIAAGRycy9k&#10;b3ducmV2LnhtbFBLBQYAAAAABAAEAPUAAACJAwAAAAA=&#10;" strokeweight=".5pt">
                        <v:fill r:id="rId19" o:title="" recolor="t" rotate="t" type="tile"/>
                        <v:textbox>
                          <w:txbxContent>
                            <w:p w:rsidR="00A661B6" w:rsidRDefault="00A661B6" w:rsidP="00A661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49" o:spid="_x0000_s1056" style="position:absolute;left:17456;top:65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uIMEA&#10;AADcAAAADwAAAGRycy9kb3ducmV2LnhtbERPS4vCMBC+C/sfwix401QR3e0aRQRB8OKLXbyNzWxa&#10;2kxKE7X+eyMI3ubje8503tpKXKnxhWMFg34CgjhzumCj4HhY9b5A+ICssXJMCu7kYT776Ewx1e7G&#10;O7rugxExhH2KCvIQ6lRKn+Vk0fddTRy5f9dYDBE2RuoGbzHcVnKYJGNpseDYkGNNy5yycn+xCk5+&#10;UOqJpqQ8L8zy9y/byo00SnU/28UPiEBteItf7rWO80ff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kLiDBAAAA3AAAAA8AAAAAAAAAAAAAAAAAmAIAAGRycy9kb3du&#10;cmV2LnhtbFBLBQYAAAAABAAEAPUAAACGAwAAAAA=&#10;" fillcolor="#dbe5f1 [660]" strokeweight=".5pt">
                        <v:textbox>
                          <w:txbxContent>
                            <w:p w:rsidR="00A661B6" w:rsidRDefault="00A661B6" w:rsidP="00A661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90" o:spid="_x0000_s1057" style="position:absolute;left:118;top:28263;width:52098;height:28079" coordorigin="" coordsize="52099,2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<v:rect id="Rectangle 151" o:spid="_x0000_s1058" style="position:absolute;width:17280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qO8EA&#10;AADcAAAADwAAAGRycy9kb3ducmV2LnhtbERPS2sCMRC+F/wPYYTeamKrUrZGEbEgHiw+eh82091g&#10;Mlk2qbv990YQepuP7znzZe+duFIbbWAN45ECQVwGY7nScD59vryDiAnZoAtMGv4ownIxeJpjYULH&#10;B7oeUyVyCMcCNdQpNYWUsazJYxyFhjhzP6H1mDJsK2la7HK4d/JVqZn0aDk31NjQuqbycvz1GuyX&#10;mk5Ku+nMbv2mNgfnqv32W+vnYb/6AJGoT//ih3tr8vzpGO7P5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pKjvBAAAA3AAAAA8AAAAAAAAAAAAAAAAAmAIAAGRycy9kb3du&#10;cmV2LnhtbFBLBQYAAAAABAAEAPUAAACGAwAAAAA=&#10;" strokeweight=".5pt">
                        <v:fill r:id="rId19" o:title="" recolor="t" rotate="t" type="tile"/>
                        <v:textbox>
                          <w:txbxContent>
                            <w:p w:rsidR="00A661B6" w:rsidRDefault="00A661B6" w:rsidP="00A661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52" o:spid="_x0000_s1059" style="position:absolute;left:17479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0TMIA&#10;AADcAAAADwAAAGRycy9kb3ducmV2LnhtbERPTWsCMRC9F/wPYQRvNdGqlK1RiliQHipr2/uwme4G&#10;k8mySd313zdCwds83uest4N34kJdtIE1zKYKBHEVjOVaw9fn2+MziJiQDbrApOFKEbab0cMaCxN6&#10;LulySrXIIRwL1NCk1BZSxqohj3EaWuLM/YTOY8qwq6XpsM/h3sm5Uivp0XJuaLClXUPV+fTrNdij&#10;Wi4qu+/N++5J7Uvn6o/Dt9aT8fD6AiLRkO7if/fB5PnLOdyey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7RMwgAAANwAAAAPAAAAAAAAAAAAAAAAAJgCAABkcnMvZG93&#10;bnJldi54bWxQSwUGAAAAAAQABAD1AAAAhwMAAAAA&#10;" strokeweight=".5pt">
                        <v:fill r:id="rId19" o:title="" recolor="t" rotate="t" type="tile"/>
                        <v:textbox>
                          <w:txbxContent>
                            <w:p w:rsidR="00A661B6" w:rsidRDefault="00A661B6" w:rsidP="00A661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53" o:spid="_x0000_s1060" style="position:absolute;left:34891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R18IA&#10;AADcAAAADwAAAGRycy9kb3ducmV2LnhtbERPS2sCMRC+F/wPYYTeamJ9ULZGKaIgPVTWtvdhM90N&#10;JpNlE93tv2+Egrf5+J6z2gzeiSt10QbWMJ0oEMRVMJZrDV+f+6cXEDEhG3SBScMvRdisRw8rLEzo&#10;uaTrKdUih3AsUEOTUltIGauGPMZJaIkz9xM6jynDrpamwz6HeyeflVpKj5ZzQ4MtbRuqzqeL12CP&#10;ajGv7K4379uZ2pXO1R+Hb60fx8PbK4hEQ7qL/90Hk+cvZnB7Jl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xHXwgAAANwAAAAPAAAAAAAAAAAAAAAAAJgCAABkcnMvZG93&#10;bnJldi54bWxQSwUGAAAAAAQABAD1AAAAhwMAAAAA&#10;" strokeweight=".5pt">
                        <v:fill r:id="rId19" o:title="" recolor="t" rotate="t" type="tile"/>
                        <v:textbox>
                          <w:txbxContent>
                            <w:p w:rsidR="00A661B6" w:rsidRDefault="00A661B6" w:rsidP="00A661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shape id="Straight Arrow Connector 130" o:spid="_x0000_s1061" type="#_x0000_t32" style="position:absolute;left:3843;top:38403;width:4704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citMEAAADcAAAADwAAAGRycy9kb3ducmV2LnhtbERP24rCMBB9F/Yfwgj7pqmCIl2jiLCo&#10;oELb/YChmW3LNpOSxNr9eyMIvs3hXGe9HUwrenK+saxgNk1AEJdWN1wp+Cm+JysQPiBrbC2Tgn/y&#10;sN18jNaYanvnjPo8VCKGsE9RQR1Cl0rpy5oM+qntiCP3a53BEKGrpHZ4j+GmlfMkWUqDDceGGjva&#10;11T+5TejoDz7q7tcDqf9LJtnBy7y9tY3Sn2Oh90XiEBDeItf7qOO8xcLeD4TL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RyK0wQAAANwAAAAPAAAAAAAAAAAAAAAA&#10;AKECAABkcnMvZG93bnJldi54bWxQSwUGAAAAAAQABAD5AAAAjwMAAAAA&#10;" strokecolor="#4a7ebb">
                    <v:stroke endarrow="open"/>
                  </v:shape>
                </v:group>
                <v:shape id="_x0000_s1062" type="#_x0000_t202" style="position:absolute;left:21020;top:35755;width:11042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A661B6" w:rsidRPr="00F91CE1" w:rsidRDefault="00A661B6" w:rsidP="00A661B6">
                        <w:pPr>
                          <w:rPr>
                            <w:lang w:val="en-US"/>
                          </w:rPr>
                        </w:pPr>
                        <w:r>
                          <w:t>Strahlrichtung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058397" wp14:editId="43961E35">
                <wp:simplePos x="0" y="0"/>
                <wp:positionH relativeFrom="column">
                  <wp:posOffset>2429193</wp:posOffset>
                </wp:positionH>
                <wp:positionV relativeFrom="paragraph">
                  <wp:posOffset>140547</wp:posOffset>
                </wp:positionV>
                <wp:extent cx="381000" cy="2381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93" w:rsidRPr="00AD2432" w:rsidRDefault="00762493" w:rsidP="00762493">
                            <w:pPr>
                              <w:rPr>
                                <w:lang w:val="en-US"/>
                              </w:rPr>
                            </w:pPr>
                            <w: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91.3pt;margin-top:11.05pt;width:30pt;height:18.7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" filled="f" stroked="f">
                <v:textbox>
                  <w:txbxContent>
                    <w:p w:rsidR="00762493" w:rsidRPr="00AD2432" w:rsidRDefault="00762493" w:rsidP="00762493">
                      <w:pPr>
                        <w:rPr>
                          <w:lang w:val="en-US"/>
                        </w:rPr>
                      </w:pPr>
                      <w: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="00B21C65">
        <w:rPr>
          <w:noProof/>
          <w:lang w:eastAsia="de-DE"/>
        </w:rPr>
        <w:drawing>
          <wp:anchor distT="0" distB="0" distL="114300" distR="114300" simplePos="0" relativeHeight="251773952" behindDoc="0" locked="0" layoutInCell="1" allowOverlap="1" wp14:anchorId="7111B5BC" wp14:editId="4F75EF5F">
            <wp:simplePos x="0" y="0"/>
            <wp:positionH relativeFrom="column">
              <wp:posOffset>2899884</wp:posOffset>
            </wp:positionH>
            <wp:positionV relativeFrom="paragraph">
              <wp:posOffset>267970</wp:posOffset>
            </wp:positionV>
            <wp:extent cx="1626235" cy="3717925"/>
            <wp:effectExtent l="1905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6235" cy="371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CF5" w:rsidRDefault="004577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10D04F" wp14:editId="0214348E">
                <wp:simplePos x="0" y="0"/>
                <wp:positionH relativeFrom="column">
                  <wp:posOffset>-6471285</wp:posOffset>
                </wp:positionH>
                <wp:positionV relativeFrom="paragraph">
                  <wp:posOffset>217170</wp:posOffset>
                </wp:positionV>
                <wp:extent cx="370840" cy="353060"/>
                <wp:effectExtent l="0" t="0" r="10160" b="2794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530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alpha val="9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" o:spid="_x0000_s1026" style="position:absolute;margin-left:-509.55pt;margin-top:17.1pt;width:29.2pt;height:27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" fillcolor="#f2f2f2 [3052]" strokecolor="#243f60 [1604]" strokeweight=".5pt">
                <v:fill opacity="59110f"/>
              </v:oval>
            </w:pict>
          </mc:Fallback>
        </mc:AlternateContent>
      </w:r>
    </w:p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414FF5" w:rsidRDefault="0076249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AA7156" wp14:editId="7DCAC642">
                <wp:simplePos x="0" y="0"/>
                <wp:positionH relativeFrom="column">
                  <wp:posOffset>2423478</wp:posOffset>
                </wp:positionH>
                <wp:positionV relativeFrom="paragraph">
                  <wp:posOffset>45507</wp:posOffset>
                </wp:positionV>
                <wp:extent cx="381000" cy="2381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93" w:rsidRPr="00AD2432" w:rsidRDefault="00762493" w:rsidP="00762493">
                            <w:pPr>
                              <w:rPr>
                                <w:lang w:val="en-US"/>
                              </w:rPr>
                            </w:pPr>
                            <w: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90.85pt;margin-top:3.6pt;width:30pt;height:18.75pt;rotation:-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" filled="f" stroked="f">
                <v:textbox>
                  <w:txbxContent>
                    <w:p w:rsidR="00762493" w:rsidRPr="00AD2432" w:rsidRDefault="00762493" w:rsidP="00762493">
                      <w:pPr>
                        <w:rPr>
                          <w:lang w:val="en-US"/>
                        </w:rPr>
                      </w:pPr>
                      <w: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</w:p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A0572" w:rsidRDefault="005A0572"/>
    <w:p w:rsidR="005A0572" w:rsidRDefault="005A0572"/>
    <w:p w:rsidR="005A0572" w:rsidRDefault="005A0572"/>
    <w:p w:rsidR="005A0572" w:rsidRDefault="005A0572"/>
    <w:p w:rsidR="00B21C65" w:rsidRDefault="00B21C65" w:rsidP="00B21C6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WP05</w:t>
      </w:r>
      <w:r w:rsidRPr="005061C6">
        <w:rPr>
          <w:rFonts w:ascii="Arial" w:hAnsi="Arial" w:cs="Arial"/>
          <w:sz w:val="36"/>
          <w:szCs w:val="36"/>
        </w:rPr>
        <w:t xml:space="preserve"> Anforderungen</w:t>
      </w:r>
    </w:p>
    <w:p w:rsidR="00615746" w:rsidRDefault="00615746" w:rsidP="00B21C65">
      <w:pPr>
        <w:rPr>
          <w:rFonts w:ascii="Arial" w:hAnsi="Arial" w:cs="Arial"/>
          <w:sz w:val="36"/>
          <w:szCs w:val="36"/>
        </w:rPr>
      </w:pPr>
    </w:p>
    <w:p w:rsidR="00615746" w:rsidRDefault="00615746" w:rsidP="0061574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WP17</w:t>
      </w:r>
      <w:r w:rsidRPr="005061C6">
        <w:rPr>
          <w:rFonts w:ascii="Arial" w:hAnsi="Arial" w:cs="Arial"/>
          <w:sz w:val="36"/>
          <w:szCs w:val="36"/>
        </w:rPr>
        <w:t xml:space="preserve"> Anforderungen</w:t>
      </w:r>
    </w:p>
    <w:p w:rsidR="00615746" w:rsidRDefault="00615746" w:rsidP="00615746">
      <w:pPr>
        <w:rPr>
          <w:rFonts w:ascii="Arial" w:hAnsi="Arial" w:cs="Arial"/>
          <w:sz w:val="36"/>
          <w:szCs w:val="36"/>
        </w:rPr>
      </w:pPr>
    </w:p>
    <w:p w:rsidR="00615746" w:rsidRDefault="00615746" w:rsidP="0061574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WP07</w:t>
      </w:r>
      <w:r w:rsidRPr="005061C6">
        <w:rPr>
          <w:rFonts w:ascii="Arial" w:hAnsi="Arial" w:cs="Arial"/>
          <w:sz w:val="36"/>
          <w:szCs w:val="36"/>
        </w:rPr>
        <w:t xml:space="preserve"> Anforderungen</w:t>
      </w:r>
    </w:p>
    <w:p w:rsidR="00615746" w:rsidRDefault="00615746" w:rsidP="00615746">
      <w:pPr>
        <w:rPr>
          <w:rFonts w:ascii="Arial" w:hAnsi="Arial" w:cs="Arial"/>
          <w:sz w:val="36"/>
          <w:szCs w:val="36"/>
        </w:rPr>
      </w:pPr>
    </w:p>
    <w:p w:rsidR="00615746" w:rsidRDefault="00615746" w:rsidP="00B21C65">
      <w:pPr>
        <w:rPr>
          <w:rFonts w:ascii="Arial" w:hAnsi="Arial" w:cs="Arial"/>
          <w:sz w:val="36"/>
          <w:szCs w:val="36"/>
        </w:rPr>
      </w:pPr>
    </w:p>
    <w:p w:rsidR="005061C6" w:rsidRDefault="005061C6"/>
    <w:sectPr w:rsidR="005061C6" w:rsidSect="00C92794">
      <w:headerReference w:type="default" r:id="rId22"/>
      <w:footerReference w:type="default" r:id="rId23"/>
      <w:pgSz w:w="11906" w:h="16838"/>
      <w:pgMar w:top="1191" w:right="567" w:bottom="1134" w:left="56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B40" w:rsidRDefault="000E7B40" w:rsidP="007A71EB">
      <w:pPr>
        <w:spacing w:after="0" w:line="240" w:lineRule="auto"/>
      </w:pPr>
      <w:r>
        <w:separator/>
      </w:r>
    </w:p>
  </w:endnote>
  <w:endnote w:type="continuationSeparator" w:id="0">
    <w:p w:rsidR="000E7B40" w:rsidRDefault="000E7B40" w:rsidP="007A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Default="000E7B4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  <w:sz w:val="24"/>
          <w:szCs w:val="24"/>
        </w:rPr>
        <w:alias w:val="Title"/>
        <w:id w:val="77761602"/>
        <w:placeholder>
          <w:docPart w:val="99D8C92C102C421E8AF15D4095FF425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Installation</w:t>
        </w:r>
        <w:r w:rsidR="00C92794" w:rsidRPr="00C92794">
          <w:rPr>
            <w:rFonts w:asciiTheme="majorHAnsi" w:eastAsiaTheme="majorEastAsia" w:hAnsiTheme="majorHAnsi" w:cstheme="majorBidi"/>
            <w:sz w:val="24"/>
            <w:szCs w:val="24"/>
          </w:rPr>
          <w:t>s</w:t>
        </w:r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vorschrift</w:t>
        </w:r>
      </w:sdtContent>
    </w:sdt>
    <w:r w:rsidR="007A71EB">
      <w:rPr>
        <w:rFonts w:asciiTheme="majorHAnsi" w:eastAsiaTheme="majorEastAsia" w:hAnsiTheme="majorHAnsi" w:cstheme="majorBidi"/>
      </w:rPr>
      <w:ptab w:relativeTo="margin" w:alignment="right" w:leader="none"/>
    </w:r>
    <w:r w:rsidR="007A71EB">
      <w:rPr>
        <w:rFonts w:asciiTheme="majorHAnsi" w:eastAsiaTheme="majorEastAsia" w:hAnsiTheme="majorHAnsi" w:cstheme="majorBidi"/>
      </w:rPr>
      <w:t xml:space="preserve">Seite </w:t>
    </w:r>
    <w:r w:rsidR="007A71EB">
      <w:rPr>
        <w:rFonts w:eastAsiaTheme="minorEastAsia"/>
      </w:rPr>
      <w:fldChar w:fldCharType="begin"/>
    </w:r>
    <w:r w:rsidR="007A71EB">
      <w:instrText>PAGE   \* MERGEFORMAT</w:instrText>
    </w:r>
    <w:r w:rsidR="007A71EB">
      <w:rPr>
        <w:rFonts w:eastAsiaTheme="minorEastAsia"/>
      </w:rPr>
      <w:fldChar w:fldCharType="separate"/>
    </w:r>
    <w:r w:rsidR="00AE188A" w:rsidRPr="00AE188A">
      <w:rPr>
        <w:rFonts w:asciiTheme="majorHAnsi" w:eastAsiaTheme="majorEastAsia" w:hAnsiTheme="majorHAnsi" w:cstheme="majorBidi"/>
        <w:noProof/>
      </w:rPr>
      <w:t>1</w:t>
    </w:r>
    <w:r w:rsidR="007A71EB">
      <w:rPr>
        <w:rFonts w:asciiTheme="majorHAnsi" w:eastAsiaTheme="majorEastAsia" w:hAnsiTheme="majorHAnsi" w:cstheme="majorBidi"/>
      </w:rPr>
      <w:fldChar w:fldCharType="end"/>
    </w:r>
  </w:p>
  <w:p w:rsidR="007A71EB" w:rsidRDefault="007A7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B40" w:rsidRDefault="000E7B40" w:rsidP="007A71EB">
      <w:pPr>
        <w:spacing w:after="0" w:line="240" w:lineRule="auto"/>
      </w:pPr>
      <w:r>
        <w:separator/>
      </w:r>
    </w:p>
  </w:footnote>
  <w:footnote w:type="continuationSeparator" w:id="0">
    <w:p w:rsidR="000E7B40" w:rsidRDefault="000E7B40" w:rsidP="007A7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Pr="000078A7" w:rsidRDefault="00C92794">
    <w:pPr>
      <w:pStyle w:val="Header"/>
      <w:rPr>
        <w:rFonts w:asciiTheme="majorHAnsi" w:eastAsiaTheme="majorEastAsia" w:hAnsiTheme="majorHAnsi" w:cstheme="majorBidi"/>
        <w:sz w:val="20"/>
        <w:szCs w:val="20"/>
        <w:u w:val="single"/>
      </w:rPr>
    </w:pP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t>XTL Schrank</w:t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ptab w:relativeTo="margin" w:alignment="center" w:leader="none"/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t>X</w:t>
    </w:r>
    <w:r w:rsidR="00CF07B0">
      <w:rPr>
        <w:rFonts w:asciiTheme="majorHAnsi" w:eastAsiaTheme="majorEastAsia" w:hAnsiTheme="majorHAnsi" w:cstheme="majorBidi"/>
        <w:sz w:val="20"/>
        <w:szCs w:val="20"/>
        <w:u w:val="single"/>
      </w:rPr>
      <w:t>TL_L1.A2_R40</w:t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ptab w:relativeTo="margin" w:alignment="right" w:leader="none"/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t>1</w:t>
    </w:r>
    <w:r w:rsidR="00CF07B0">
      <w:rPr>
        <w:rFonts w:asciiTheme="majorHAnsi" w:eastAsiaTheme="majorEastAsia" w:hAnsiTheme="majorHAnsi" w:cstheme="majorBidi"/>
        <w:sz w:val="20"/>
        <w:szCs w:val="20"/>
        <w:u w:val="single"/>
      </w:rPr>
      <w:t>63</w:t>
    </w:r>
    <w:r w:rsidR="00D12741">
      <w:rPr>
        <w:rFonts w:asciiTheme="majorHAnsi" w:eastAsiaTheme="majorEastAsia" w:hAnsiTheme="majorHAnsi" w:cstheme="majorBidi"/>
        <w:sz w:val="20"/>
        <w:szCs w:val="20"/>
        <w:u w:val="single"/>
      </w:rPr>
      <w:t>,95</w:t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t xml:space="preserve"> 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5937"/>
    <w:multiLevelType w:val="hybridMultilevel"/>
    <w:tmpl w:val="6B32C1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A7CD0"/>
    <w:multiLevelType w:val="hybridMultilevel"/>
    <w:tmpl w:val="F6745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A6F90"/>
    <w:multiLevelType w:val="hybridMultilevel"/>
    <w:tmpl w:val="02C48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703FB"/>
    <w:multiLevelType w:val="hybridMultilevel"/>
    <w:tmpl w:val="E04E9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80"/>
    <w:rsid w:val="000078A7"/>
    <w:rsid w:val="000A6268"/>
    <w:rsid w:val="000B6679"/>
    <w:rsid w:val="000E7B40"/>
    <w:rsid w:val="00236655"/>
    <w:rsid w:val="00270CF5"/>
    <w:rsid w:val="002839E1"/>
    <w:rsid w:val="002B60F2"/>
    <w:rsid w:val="002F4274"/>
    <w:rsid w:val="00332F32"/>
    <w:rsid w:val="003871ED"/>
    <w:rsid w:val="00401395"/>
    <w:rsid w:val="004033A3"/>
    <w:rsid w:val="00410244"/>
    <w:rsid w:val="00414FF5"/>
    <w:rsid w:val="004478BC"/>
    <w:rsid w:val="00457760"/>
    <w:rsid w:val="0049693E"/>
    <w:rsid w:val="004B0B80"/>
    <w:rsid w:val="004E44A8"/>
    <w:rsid w:val="005061C6"/>
    <w:rsid w:val="00550E36"/>
    <w:rsid w:val="005631F4"/>
    <w:rsid w:val="005A0572"/>
    <w:rsid w:val="005F7212"/>
    <w:rsid w:val="00615746"/>
    <w:rsid w:val="006570BB"/>
    <w:rsid w:val="00674BE0"/>
    <w:rsid w:val="006F6004"/>
    <w:rsid w:val="006F7594"/>
    <w:rsid w:val="00762493"/>
    <w:rsid w:val="007A71EB"/>
    <w:rsid w:val="007B7D95"/>
    <w:rsid w:val="00843D07"/>
    <w:rsid w:val="00855181"/>
    <w:rsid w:val="00865053"/>
    <w:rsid w:val="00877D31"/>
    <w:rsid w:val="00960E6E"/>
    <w:rsid w:val="009761C0"/>
    <w:rsid w:val="009A4162"/>
    <w:rsid w:val="00A661B6"/>
    <w:rsid w:val="00AD0BD8"/>
    <w:rsid w:val="00AE188A"/>
    <w:rsid w:val="00AF6BD9"/>
    <w:rsid w:val="00B21C65"/>
    <w:rsid w:val="00B62810"/>
    <w:rsid w:val="00BA05BF"/>
    <w:rsid w:val="00C92794"/>
    <w:rsid w:val="00CE1FB4"/>
    <w:rsid w:val="00CF07B0"/>
    <w:rsid w:val="00D12741"/>
    <w:rsid w:val="00D655F2"/>
    <w:rsid w:val="00E02800"/>
    <w:rsid w:val="00E034F3"/>
    <w:rsid w:val="00EE6195"/>
    <w:rsid w:val="00F91CE1"/>
    <w:rsid w:val="00FA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05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2B60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5A05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B21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05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2B60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5A05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B21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D8C92C102C421E8AF15D4095FF4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EA07F-DC59-4D66-8677-E898F66F2A2A}"/>
      </w:docPartPr>
      <w:docPartBody>
        <w:p w:rsidR="00743CA0" w:rsidRDefault="00C74AA7" w:rsidP="00C74AA7">
          <w:pPr>
            <w:pStyle w:val="99D8C92C102C421E8AF15D4095FF425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A7"/>
    <w:rsid w:val="001B67CE"/>
    <w:rsid w:val="001F6E82"/>
    <w:rsid w:val="003D187C"/>
    <w:rsid w:val="006E5DD4"/>
    <w:rsid w:val="00743CA0"/>
    <w:rsid w:val="0077186A"/>
    <w:rsid w:val="0084663D"/>
    <w:rsid w:val="009F5862"/>
    <w:rsid w:val="00A8486B"/>
    <w:rsid w:val="00C7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530F8-5B97-4FB6-BA62-28E693D69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BFC037EF.dotm</Template>
  <TotalTime>0</TotalTime>
  <Pages>3</Pages>
  <Words>96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Installationsvorschrift</vt:lpstr>
    </vt:vector>
  </TitlesOfParts>
  <Company>DESY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Installationsvorschrift</dc:title>
  <dc:creator>Negodin, Evgueni</dc:creator>
  <cp:lastModifiedBy>Negodin, Evgueni</cp:lastModifiedBy>
  <cp:revision>9</cp:revision>
  <dcterms:created xsi:type="dcterms:W3CDTF">2014-10-20T14:31:00Z</dcterms:created>
  <dcterms:modified xsi:type="dcterms:W3CDTF">2014-10-27T12:18:00Z</dcterms:modified>
</cp:coreProperties>
</file>